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Borders>
          <w:left w:val="none" w:sz="0" w:space="0" w:color="auto"/>
          <w:bottom w:val="single" w:sz="2"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04"/>
        <w:gridCol w:w="2365"/>
        <w:gridCol w:w="1560"/>
        <w:gridCol w:w="889"/>
        <w:gridCol w:w="1605"/>
        <w:gridCol w:w="1605"/>
      </w:tblGrid>
      <w:tr w:rsidR="00747A53" w:rsidRPr="008E0324" w14:paraId="43DDD2B5" w14:textId="77777777" w:rsidTr="00B56B72">
        <w:tc>
          <w:tcPr>
            <w:tcW w:w="1604" w:type="dxa"/>
          </w:tcPr>
          <w:p w14:paraId="61FB7707" w14:textId="77777777" w:rsidR="00747A53" w:rsidRPr="00DC315A" w:rsidRDefault="00747A53" w:rsidP="00647989">
            <w:pPr>
              <w:pStyle w:val="Rubrikdokumentinformation"/>
            </w:pPr>
          </w:p>
          <w:p w14:paraId="071228CE" w14:textId="77777777" w:rsidR="00AA3AB6" w:rsidRPr="00DC315A" w:rsidRDefault="00AA3AB6" w:rsidP="00647989">
            <w:pPr>
              <w:pStyle w:val="Rubrikdokumentinformation"/>
            </w:pPr>
            <w:r w:rsidRPr="00DC315A">
              <w:t>Datum</w:t>
            </w:r>
          </w:p>
          <w:p w14:paraId="5EB41178" w14:textId="6681A867" w:rsidR="00747A53" w:rsidRPr="00DC315A" w:rsidRDefault="006A3D4D" w:rsidP="00AA3AB6">
            <w:pPr>
              <w:pStyle w:val="Dokumentinformation"/>
              <w:rPr>
                <w:lang w:val="sv-SE"/>
              </w:rPr>
            </w:pPr>
            <w:sdt>
              <w:sdtPr>
                <w:rPr>
                  <w:lang w:val="sv-SE"/>
                </w:rPr>
                <w:id w:val="138091642"/>
                <w:placeholder>
                  <w:docPart w:val="69EE2C9200EC448AB6C521E52B777898"/>
                </w:placeholder>
                <w:date w:fullDate="2023-10-13T00:00:00Z">
                  <w:dateFormat w:val="yyyy-MM-dd"/>
                  <w:lid w:val="sv-SE"/>
                  <w:storeMappedDataAs w:val="dateTime"/>
                  <w:calendar w:val="gregorian"/>
                </w:date>
              </w:sdtPr>
              <w:sdtEndPr/>
              <w:sdtContent>
                <w:r w:rsidR="00C12422">
                  <w:rPr>
                    <w:lang w:val="sv-SE"/>
                  </w:rPr>
                  <w:t>2023-10-13</w:t>
                </w:r>
              </w:sdtContent>
            </w:sdt>
          </w:p>
        </w:tc>
        <w:tc>
          <w:tcPr>
            <w:tcW w:w="2365" w:type="dxa"/>
          </w:tcPr>
          <w:p w14:paraId="3D0F0FFF" w14:textId="77777777" w:rsidR="00747A53" w:rsidRPr="00DC315A" w:rsidRDefault="00747A53" w:rsidP="00647989">
            <w:pPr>
              <w:pStyle w:val="Rubrikdokumentinformation"/>
            </w:pPr>
          </w:p>
          <w:p w14:paraId="05E57698" w14:textId="77777777" w:rsidR="00747A53" w:rsidRPr="00DC315A" w:rsidRDefault="00B56B72" w:rsidP="00647989">
            <w:pPr>
              <w:pStyle w:val="Rubrikdokumentinformation"/>
            </w:pPr>
            <w:r w:rsidRPr="00DC315A">
              <w:t>Anteckningar förda av</w:t>
            </w:r>
          </w:p>
          <w:sdt>
            <w:sdtPr>
              <w:rPr>
                <w:lang w:val="sv-SE"/>
              </w:rPr>
              <w:alias w:val="Författare"/>
              <w:tag w:val=""/>
              <w:id w:val="-1923860959"/>
              <w:placeholder>
                <w:docPart w:val="4C4FBF7C2BDA4A90A53B52CBAA232AA8"/>
              </w:placeholder>
              <w:dataBinding w:prefixMappings="xmlns:ns0='http://purl.org/dc/elements/1.1/' xmlns:ns1='http://schemas.openxmlformats.org/package/2006/metadata/core-properties' " w:xpath="/ns1:coreProperties[1]/ns0:creator[1]" w:storeItemID="{6C3C8BC8-F283-45AE-878A-BAB7291924A1}"/>
              <w:text/>
            </w:sdtPr>
            <w:sdtEndPr/>
            <w:sdtContent>
              <w:p w14:paraId="4F03473C" w14:textId="78591F37" w:rsidR="005F61AE" w:rsidRPr="008E0324" w:rsidRDefault="00DC2A99" w:rsidP="005F61AE">
                <w:pPr>
                  <w:pStyle w:val="Dokumentinformation"/>
                  <w:rPr>
                    <w:lang w:val="sv-SE"/>
                  </w:rPr>
                </w:pPr>
                <w:r>
                  <w:rPr>
                    <w:lang w:val="sv-SE"/>
                  </w:rPr>
                  <w:t>Anna-Maria Troedsson</w:t>
                </w:r>
              </w:p>
            </w:sdtContent>
          </w:sdt>
          <w:p w14:paraId="20A83A1C" w14:textId="77777777" w:rsidR="00B56B72" w:rsidRPr="008E0324" w:rsidRDefault="00B56B72" w:rsidP="00384DEC">
            <w:pPr>
              <w:pStyle w:val="Dokumentinformation"/>
              <w:rPr>
                <w:b/>
                <w:bCs/>
                <w:lang w:val="sv-SE"/>
              </w:rPr>
            </w:pPr>
          </w:p>
        </w:tc>
        <w:tc>
          <w:tcPr>
            <w:tcW w:w="1560" w:type="dxa"/>
          </w:tcPr>
          <w:p w14:paraId="70CA07D4" w14:textId="77777777" w:rsidR="00747A53" w:rsidRPr="008E0324" w:rsidRDefault="00747A53" w:rsidP="00B53EEE">
            <w:pPr>
              <w:pStyle w:val="Dokumentinformation"/>
              <w:rPr>
                <w:noProof/>
                <w:lang w:val="sv-SE"/>
              </w:rPr>
            </w:pPr>
            <w:r w:rsidRPr="008E0324">
              <w:rPr>
                <w:noProof/>
                <w:lang w:val="sv-SE"/>
              </w:rPr>
              <w:br/>
            </w:r>
          </w:p>
        </w:tc>
        <w:tc>
          <w:tcPr>
            <w:tcW w:w="889" w:type="dxa"/>
          </w:tcPr>
          <w:p w14:paraId="119B510C" w14:textId="77777777" w:rsidR="00747A53" w:rsidRPr="008E0324" w:rsidRDefault="00747A53" w:rsidP="00B53EEE">
            <w:pPr>
              <w:pStyle w:val="Dokumentinformation"/>
              <w:rPr>
                <w:b/>
                <w:bCs/>
                <w:noProof/>
                <w:lang w:val="sv-SE"/>
              </w:rPr>
            </w:pPr>
          </w:p>
        </w:tc>
        <w:tc>
          <w:tcPr>
            <w:tcW w:w="1605" w:type="dxa"/>
          </w:tcPr>
          <w:p w14:paraId="0E80E4BF" w14:textId="77777777" w:rsidR="00747A53" w:rsidRPr="008E0324" w:rsidRDefault="00747A53" w:rsidP="00B53EEE">
            <w:pPr>
              <w:pStyle w:val="Dokumentinformation"/>
              <w:rPr>
                <w:b/>
                <w:bCs/>
                <w:noProof/>
                <w:lang w:val="sv-SE"/>
              </w:rPr>
            </w:pPr>
          </w:p>
        </w:tc>
        <w:tc>
          <w:tcPr>
            <w:tcW w:w="1605" w:type="dxa"/>
          </w:tcPr>
          <w:p w14:paraId="01D42D63" w14:textId="77777777" w:rsidR="00747A53" w:rsidRPr="008E0324" w:rsidRDefault="00747A53" w:rsidP="00B53EEE">
            <w:pPr>
              <w:pStyle w:val="Dokumentinformation"/>
              <w:rPr>
                <w:noProof/>
                <w:lang w:val="sv-SE"/>
              </w:rPr>
            </w:pPr>
          </w:p>
        </w:tc>
      </w:tr>
    </w:tbl>
    <w:p w14:paraId="2FE935E2" w14:textId="77777777" w:rsidR="00A9511F" w:rsidRPr="008E0324" w:rsidRDefault="00A9511F" w:rsidP="00142C47">
      <w:pPr>
        <w:pStyle w:val="Heading1"/>
      </w:pPr>
    </w:p>
    <w:p w14:paraId="3BB5F4E6" w14:textId="18C516BD" w:rsidR="008A5431" w:rsidRPr="00142C47" w:rsidRDefault="008A5431" w:rsidP="00142C47">
      <w:pPr>
        <w:pStyle w:val="Heading1"/>
      </w:pPr>
      <w:r w:rsidRPr="00142C47">
        <w:t>Minnesanteckningar</w:t>
      </w:r>
      <w:r w:rsidR="00F41F82" w:rsidRPr="00142C47">
        <w:t xml:space="preserve"> Områdesnätverk </w:t>
      </w:r>
      <w:r w:rsidR="00142C47" w:rsidRPr="00142C47">
        <w:t>Barn och unga</w:t>
      </w:r>
    </w:p>
    <w:p w14:paraId="4E80DF84" w14:textId="77777777" w:rsidR="008F1CBB" w:rsidRPr="00DC315A" w:rsidRDefault="008F1CBB" w:rsidP="008F1CBB"/>
    <w:p w14:paraId="410B9B20" w14:textId="2FBBF399" w:rsidR="008A5431" w:rsidRPr="00DC315A" w:rsidRDefault="00EF5EE3" w:rsidP="008A5431">
      <w:r w:rsidRPr="78E1BFA4">
        <w:rPr>
          <w:b/>
          <w:bCs/>
        </w:rPr>
        <w:t>Tid</w:t>
      </w:r>
      <w:r w:rsidR="00FC316C" w:rsidRPr="78E1BFA4">
        <w:rPr>
          <w:b/>
          <w:bCs/>
        </w:rPr>
        <w:t>:</w:t>
      </w:r>
      <w:r>
        <w:tab/>
      </w:r>
      <w:r>
        <w:tab/>
      </w:r>
      <w:r w:rsidR="00D65429">
        <w:t>2023-</w:t>
      </w:r>
      <w:r w:rsidR="00DC2A99">
        <w:t>10</w:t>
      </w:r>
      <w:r w:rsidR="00701036">
        <w:t>-</w:t>
      </w:r>
      <w:r w:rsidR="00DC2A99">
        <w:t>13</w:t>
      </w:r>
      <w:r w:rsidR="00D65429">
        <w:t xml:space="preserve"> kl. </w:t>
      </w:r>
      <w:r w:rsidR="00DC2A99">
        <w:t>08.30</w:t>
      </w:r>
      <w:r w:rsidR="48AE640E">
        <w:t>-10.30</w:t>
      </w:r>
    </w:p>
    <w:p w14:paraId="754B0219" w14:textId="3AFDD442" w:rsidR="00EF5EE3" w:rsidRPr="00DC315A" w:rsidRDefault="00EF5EE3" w:rsidP="008A5431">
      <w:r w:rsidRPr="00DC315A">
        <w:rPr>
          <w:b/>
          <w:bCs/>
        </w:rPr>
        <w:t>Plats</w:t>
      </w:r>
      <w:r w:rsidR="00FC316C" w:rsidRPr="00DC315A">
        <w:rPr>
          <w:b/>
          <w:bCs/>
        </w:rPr>
        <w:t>:</w:t>
      </w:r>
      <w:r w:rsidRPr="00DC315A">
        <w:tab/>
      </w:r>
      <w:r w:rsidRPr="00DC315A">
        <w:tab/>
      </w:r>
      <w:r w:rsidR="00175277">
        <w:t xml:space="preserve">Teams </w:t>
      </w:r>
    </w:p>
    <w:p w14:paraId="599C735D" w14:textId="77777777" w:rsidR="00337890" w:rsidRPr="00DC315A" w:rsidRDefault="00337890" w:rsidP="008A5431"/>
    <w:p w14:paraId="6202A168" w14:textId="09ABAACE" w:rsidR="00B56B72" w:rsidRDefault="00337890" w:rsidP="00142C47">
      <w:pPr>
        <w:pStyle w:val="Heading3"/>
      </w:pPr>
      <w:r w:rsidRPr="00DC315A">
        <w:t>Närvarande</w:t>
      </w:r>
      <w:r w:rsidR="00F41F82">
        <w:t>:</w:t>
      </w:r>
    </w:p>
    <w:p w14:paraId="336ADB80" w14:textId="3DCDF1CB" w:rsidR="00701036" w:rsidRDefault="00F41F82" w:rsidP="00FE515C">
      <w:pPr>
        <w:pStyle w:val="NoSpacing"/>
      </w:pPr>
      <w:r w:rsidRPr="000315F7">
        <w:t>Delregion Nordväst</w:t>
      </w:r>
      <w:r w:rsidR="001B178D" w:rsidRPr="000315F7">
        <w:t xml:space="preserve">: </w:t>
      </w:r>
      <w:r w:rsidR="00A05388">
        <w:t>Jenny Adsersen, Båsta</w:t>
      </w:r>
      <w:r w:rsidR="00F81E98">
        <w:t xml:space="preserve">d, </w:t>
      </w:r>
      <w:r w:rsidR="007D0946">
        <w:t>Marie Brynbo, Svalöv</w:t>
      </w:r>
    </w:p>
    <w:p w14:paraId="74CF9FEB" w14:textId="11AFEC9F" w:rsidR="00701036" w:rsidRDefault="00F41F82" w:rsidP="00701036">
      <w:r>
        <w:t>Delregion Mellersta</w:t>
      </w:r>
      <w:r w:rsidR="001B178D">
        <w:t xml:space="preserve">: </w:t>
      </w:r>
      <w:r w:rsidR="00CC45AC">
        <w:t>Arash Zinat</w:t>
      </w:r>
      <w:r w:rsidR="00200561">
        <w:t>bakhsh</w:t>
      </w:r>
    </w:p>
    <w:p w14:paraId="6B01D5B3" w14:textId="2002D0D2" w:rsidR="00F41F82" w:rsidRPr="00A15075" w:rsidRDefault="00F41F82" w:rsidP="00701036">
      <w:r w:rsidRPr="00A15075">
        <w:t>Delregion Malmö</w:t>
      </w:r>
      <w:r w:rsidR="001B178D" w:rsidRPr="00A15075">
        <w:t xml:space="preserve">: </w:t>
      </w:r>
      <w:r w:rsidR="00357E8F">
        <w:t xml:space="preserve">Paulina </w:t>
      </w:r>
      <w:r w:rsidR="00C804D9">
        <w:t>Franzén</w:t>
      </w:r>
      <w:r w:rsidR="009D66EE">
        <w:t xml:space="preserve">, </w:t>
      </w:r>
      <w:r w:rsidR="00C804D9">
        <w:t>Sara Kl</w:t>
      </w:r>
      <w:r w:rsidR="00AF569D">
        <w:t>e</w:t>
      </w:r>
      <w:r w:rsidR="00C804D9">
        <w:t>ijs</w:t>
      </w:r>
      <w:r w:rsidR="00AF569D">
        <w:t>e</w:t>
      </w:r>
      <w:r w:rsidR="00C804D9">
        <w:t>n Åhlander</w:t>
      </w:r>
    </w:p>
    <w:p w14:paraId="29F12F9C" w14:textId="7A59CA58" w:rsidR="00F41F82" w:rsidRDefault="00F41F82" w:rsidP="00F41F82">
      <w:r>
        <w:t>Delregion Sydväst</w:t>
      </w:r>
      <w:r w:rsidR="001B178D">
        <w:t xml:space="preserve">: </w:t>
      </w:r>
      <w:r w:rsidR="714C9E69">
        <w:t>Johan Liffner, Vellinge</w:t>
      </w:r>
    </w:p>
    <w:p w14:paraId="7208A5D3" w14:textId="2AA5F6BE" w:rsidR="00F41F82" w:rsidRDefault="00F41F82" w:rsidP="009D66EE">
      <w:r>
        <w:t>Delregion Nordost</w:t>
      </w:r>
      <w:r w:rsidR="001B178D">
        <w:t xml:space="preserve">: </w:t>
      </w:r>
      <w:r w:rsidR="005D1948">
        <w:t>Gunnel Nordin, Hässleholm</w:t>
      </w:r>
    </w:p>
    <w:p w14:paraId="22D268BF" w14:textId="3CFF166A" w:rsidR="00F41F82" w:rsidRPr="00F41F82" w:rsidRDefault="00F41F82" w:rsidP="00F41F82">
      <w:r>
        <w:t>Delregion Sydost</w:t>
      </w:r>
      <w:r w:rsidR="001B178D">
        <w:t xml:space="preserve">: </w:t>
      </w:r>
    </w:p>
    <w:p w14:paraId="19F6FED5" w14:textId="77777777" w:rsidR="00B56B72" w:rsidRPr="00DC315A" w:rsidRDefault="00B56B72" w:rsidP="00B53EEE">
      <w:pPr>
        <w:pStyle w:val="Dokumentinformation"/>
        <w:rPr>
          <w:lang w:val="sv-SE"/>
        </w:rPr>
      </w:pPr>
    </w:p>
    <w:p w14:paraId="5EDB8E82" w14:textId="121E74BF" w:rsidR="00337890" w:rsidRDefault="000A1A45" w:rsidP="00B53EEE">
      <w:r>
        <w:t xml:space="preserve">Skånes Kommuner: </w:t>
      </w:r>
      <w:r w:rsidR="00C461B5">
        <w:t>Anna Wallin, Anna-Maria Troedsson</w:t>
      </w:r>
    </w:p>
    <w:p w14:paraId="3A58D589" w14:textId="77777777" w:rsidR="00B05F29" w:rsidRPr="00DC315A" w:rsidRDefault="00B05F29" w:rsidP="00B53EEE"/>
    <w:p w14:paraId="2FE73029" w14:textId="19F152B1" w:rsidR="00175277" w:rsidRDefault="00EB7F75" w:rsidP="00F41F82">
      <w:r>
        <w:t>F</w:t>
      </w:r>
      <w:r w:rsidR="008E2549">
        <w:t>örhinder</w:t>
      </w:r>
      <w:r>
        <w:t>: Kickan Olsson, Kristianstad</w:t>
      </w:r>
      <w:r w:rsidR="00347868">
        <w:t>, N</w:t>
      </w:r>
      <w:r w:rsidR="00347868" w:rsidRPr="00347868">
        <w:t>asrin</w:t>
      </w:r>
      <w:r w:rsidR="00347868">
        <w:t xml:space="preserve"> S</w:t>
      </w:r>
      <w:r w:rsidR="00347868" w:rsidRPr="00347868">
        <w:t>hahmohammadi</w:t>
      </w:r>
      <w:r w:rsidR="00347868">
        <w:t>, Lomma</w:t>
      </w:r>
      <w:r w:rsidR="008178B7">
        <w:t xml:space="preserve">, </w:t>
      </w:r>
      <w:r w:rsidR="008178B7" w:rsidRPr="008178B7">
        <w:t>Anna Borieroipek</w:t>
      </w:r>
      <w:r w:rsidR="008178B7">
        <w:t>, Lomma</w:t>
      </w:r>
      <w:r w:rsidR="008E2549">
        <w:t>, J</w:t>
      </w:r>
      <w:r w:rsidR="008E2549" w:rsidRPr="008E2549">
        <w:t>eanette</w:t>
      </w:r>
      <w:r w:rsidR="008E2549">
        <w:t xml:space="preserve"> T</w:t>
      </w:r>
      <w:r w:rsidR="008E2549" w:rsidRPr="008E2549">
        <w:t>illgre</w:t>
      </w:r>
      <w:r w:rsidR="008E2549">
        <w:t>n, Ystad</w:t>
      </w:r>
      <w:r w:rsidR="005F61AE" w:rsidRPr="00DC315A">
        <w:br/>
      </w:r>
    </w:p>
    <w:p w14:paraId="5D421945" w14:textId="00106F45" w:rsidR="00175277" w:rsidRPr="00F41F82" w:rsidRDefault="00175277" w:rsidP="00142C47">
      <w:pPr>
        <w:pStyle w:val="Heading3"/>
      </w:pPr>
      <w:r>
        <w:t>Aktuellt strategiskt nätverk hälsa, social välfärd och omsorg</w:t>
      </w:r>
    </w:p>
    <w:p w14:paraId="1383BCEC" w14:textId="1FC6A28E" w:rsidR="00346E99" w:rsidRDefault="00F53779" w:rsidP="00F41F82">
      <w:r>
        <w:t>Fokusområden – diskussion</w:t>
      </w:r>
      <w:r w:rsidR="00C55B82">
        <w:t>/workshop</w:t>
      </w:r>
      <w:r>
        <w:br/>
      </w:r>
      <w:r w:rsidR="00346E99" w:rsidRPr="78E1BFA4">
        <w:rPr>
          <w:b/>
          <w:bCs/>
        </w:rPr>
        <w:t>Skånegemensamt arbete</w:t>
      </w:r>
      <w:r w:rsidR="002F297B">
        <w:t xml:space="preserve"> – </w:t>
      </w:r>
      <w:r w:rsidR="00A81C1A">
        <w:t>Börja i mindre skala</w:t>
      </w:r>
      <w:r w:rsidR="00C74ED3">
        <w:t xml:space="preserve">, </w:t>
      </w:r>
      <w:r w:rsidR="002F297B">
        <w:t xml:space="preserve">göra det </w:t>
      </w:r>
      <w:r w:rsidR="00A731B7">
        <w:t>likvärdigt</w:t>
      </w:r>
      <w:r w:rsidR="002F297B">
        <w:t xml:space="preserve"> </w:t>
      </w:r>
      <w:r w:rsidR="00A731B7">
        <w:t>för</w:t>
      </w:r>
      <w:r w:rsidR="00DC5AA3">
        <w:t xml:space="preserve"> invånarna,</w:t>
      </w:r>
      <w:r w:rsidR="00A731B7">
        <w:t xml:space="preserve"> första linjen och hur ska andra linjen kunna gasa utan att </w:t>
      </w:r>
      <w:r w:rsidR="001A4EAE">
        <w:t>utarma</w:t>
      </w:r>
      <w:r w:rsidR="00A731B7">
        <w:t xml:space="preserve"> </w:t>
      </w:r>
      <w:r w:rsidR="000557DD">
        <w:t>kvaliteten</w:t>
      </w:r>
      <w:r w:rsidR="092E48B1">
        <w:t>. V</w:t>
      </w:r>
      <w:r w:rsidR="009F7A0A">
        <w:t>ad är möjligt kring samverkan med regionen</w:t>
      </w:r>
      <w:r w:rsidR="00CA2845">
        <w:t>, vad</w:t>
      </w:r>
      <w:r w:rsidR="0097181F">
        <w:t xml:space="preserve"> är </w:t>
      </w:r>
      <w:r w:rsidR="00CA2845">
        <w:t>lägsta nivån?</w:t>
      </w:r>
      <w:r w:rsidR="767EB7A6">
        <w:t xml:space="preserve"> </w:t>
      </w:r>
    </w:p>
    <w:p w14:paraId="23138B8C" w14:textId="2DFF61E9" w:rsidR="00346E99" w:rsidRDefault="767EB7A6" w:rsidP="00F41F82">
      <w:r>
        <w:t xml:space="preserve">Splittrat med många olika nätverk. </w:t>
      </w:r>
      <w:r w:rsidR="5CADB9AB">
        <w:t>Var ska vi ha frågorna, i vilka forum?</w:t>
      </w:r>
    </w:p>
    <w:p w14:paraId="599EFD8E" w14:textId="123A3F5A" w:rsidR="00346E99" w:rsidRDefault="5C37C0A3" w:rsidP="00F41F82">
      <w:r>
        <w:t>Många gånger startas samverkansprojekt upp men avslutas och då fallerar samverkan. Goda exempel Backa Barnet som Ystad arbetar med. Kan finnas fördelar att hålla sig till en modell, många gånger anpassas modeller</w:t>
      </w:r>
      <w:r w:rsidR="46D1F9FC">
        <w:t xml:space="preserve"> och görs om för att passa verksamheten. Johan tipsar om organisationsforskare som menar att man ska börja arbeta med verksamheter på låg nivå. </w:t>
      </w:r>
    </w:p>
    <w:p w14:paraId="20610981" w14:textId="3B4FCB39" w:rsidR="00410E9A" w:rsidRDefault="00346E99" w:rsidP="00F41F82">
      <w:r w:rsidRPr="78E1BFA4">
        <w:rPr>
          <w:b/>
          <w:bCs/>
        </w:rPr>
        <w:t xml:space="preserve">Hälsa och individens </w:t>
      </w:r>
      <w:r w:rsidR="00410E9A" w:rsidRPr="78E1BFA4">
        <w:rPr>
          <w:b/>
          <w:bCs/>
        </w:rPr>
        <w:t>egen kraft</w:t>
      </w:r>
      <w:r w:rsidR="0027537A">
        <w:t xml:space="preserve"> Psykisk hälsa</w:t>
      </w:r>
      <w:r w:rsidR="00AB7ADF">
        <w:t xml:space="preserve">, ha tidiga insatser i fokus, </w:t>
      </w:r>
      <w:r w:rsidR="0052520B">
        <w:t>omställningen till God och nära vård där individen behöver ta mer egna initiativ -</w:t>
      </w:r>
      <w:r w:rsidR="711861B7">
        <w:t xml:space="preserve"> </w:t>
      </w:r>
      <w:r w:rsidR="0052520B">
        <w:t>vad innebär det för kommunerna?</w:t>
      </w:r>
      <w:r w:rsidR="00583074">
        <w:t xml:space="preserve"> </w:t>
      </w:r>
      <w:r w:rsidR="17A23E16">
        <w:t xml:space="preserve">TSI. Kan vi hitta något gemensamt? Börja i mindre skala med samverkan och gemensam struktur på låg nivå. Vad fungerar redan bra med regionen, vad ska vi göra mer av? Tex. Maria ungdom. </w:t>
      </w:r>
      <w:r w:rsidR="32E36043">
        <w:t xml:space="preserve">Fokusera på skyddsfaktorer, det som fungerar, resurser hos familjen istället för att fokusera på riskfaktorer. Därigenom stärka individens egen kraft. </w:t>
      </w:r>
    </w:p>
    <w:p w14:paraId="0D96F1AA" w14:textId="133A765D" w:rsidR="00F317D8" w:rsidRDefault="00410E9A" w:rsidP="00F41F82">
      <w:r w:rsidRPr="78E1BFA4">
        <w:rPr>
          <w:b/>
          <w:bCs/>
        </w:rPr>
        <w:t>Digitalisering som stödjer nya ar</w:t>
      </w:r>
      <w:r w:rsidR="00F317D8" w:rsidRPr="78E1BFA4">
        <w:rPr>
          <w:b/>
          <w:bCs/>
        </w:rPr>
        <w:t>betssät</w:t>
      </w:r>
      <w:r w:rsidR="00F317D8">
        <w:t>t</w:t>
      </w:r>
      <w:r w:rsidR="0027537A">
        <w:t xml:space="preserve"> kan vi</w:t>
      </w:r>
      <w:r w:rsidR="006E2205">
        <w:t xml:space="preserve"> </w:t>
      </w:r>
      <w:r w:rsidR="0027537A">
        <w:t>möta de nya kraven</w:t>
      </w:r>
      <w:r w:rsidR="008D2E9E">
        <w:t>, få till mer digitala möten med ungdomar</w:t>
      </w:r>
      <w:r w:rsidR="0097181F">
        <w:t xml:space="preserve"> – är det </w:t>
      </w:r>
      <w:r w:rsidR="00C3424F">
        <w:t>efterfrågat?</w:t>
      </w:r>
      <w:r w:rsidR="002804F7">
        <w:t xml:space="preserve"> Om mej?</w:t>
      </w:r>
      <w:r w:rsidR="007F392D">
        <w:t xml:space="preserve"> </w:t>
      </w:r>
      <w:r w:rsidR="58AF5A9C">
        <w:t xml:space="preserve">Erfarenheter av att ungdomar hellre ses fysiskt. </w:t>
      </w:r>
      <w:r w:rsidR="007F392D">
        <w:t xml:space="preserve">Digitala möten </w:t>
      </w:r>
      <w:r w:rsidR="001F2B1A">
        <w:t xml:space="preserve">ersätter inte fysiska möten </w:t>
      </w:r>
      <w:r w:rsidR="002E5FFD">
        <w:t xml:space="preserve">utan </w:t>
      </w:r>
      <w:r w:rsidR="003228B9">
        <w:t xml:space="preserve">kan </w:t>
      </w:r>
      <w:r w:rsidR="001468CB">
        <w:t xml:space="preserve">vara ett komplement </w:t>
      </w:r>
      <w:r w:rsidR="00EF1892">
        <w:t xml:space="preserve">till </w:t>
      </w:r>
      <w:r w:rsidR="00916530">
        <w:t>extra möten</w:t>
      </w:r>
      <w:r w:rsidR="00636330">
        <w:t xml:space="preserve"> med barn och unga</w:t>
      </w:r>
      <w:r w:rsidR="5F5CE68C">
        <w:t>. D</w:t>
      </w:r>
      <w:r w:rsidR="003228B9">
        <w:t xml:space="preserve">igitala </w:t>
      </w:r>
      <w:r w:rsidR="00E16FF9">
        <w:t>kontakter i föräldraskapsstöd</w:t>
      </w:r>
      <w:r w:rsidR="46E61C6C">
        <w:t>. D</w:t>
      </w:r>
      <w:r w:rsidR="00F5351A">
        <w:t>igital journalföring</w:t>
      </w:r>
      <w:r w:rsidR="00774C37">
        <w:t xml:space="preserve"> hade varit avlasta</w:t>
      </w:r>
      <w:r w:rsidR="000E3D64">
        <w:t>nde</w:t>
      </w:r>
      <w:r w:rsidR="1CFC1936">
        <w:t xml:space="preserve">. Flera projekt inom </w:t>
      </w:r>
      <w:r w:rsidR="000E3D64">
        <w:t>AI är på gång</w:t>
      </w:r>
      <w:r w:rsidR="00282074">
        <w:t xml:space="preserve"> </w:t>
      </w:r>
      <w:r w:rsidR="57414E71">
        <w:t xml:space="preserve">i landet, </w:t>
      </w:r>
      <w:r w:rsidR="00282074">
        <w:t>och kan bli ett hjälpmedel men inte beslutfattande.</w:t>
      </w:r>
      <w:r w:rsidR="7C611BE8">
        <w:t xml:space="preserve"> Informationstillfälle om AI kommer till våren. </w:t>
      </w:r>
      <w:r w:rsidR="34942CD1">
        <w:t xml:space="preserve">Fundera vidare kring hur vi kan använda AI för att underlätta. Finns flera goda exempel. </w:t>
      </w:r>
    </w:p>
    <w:p w14:paraId="51DDABAC" w14:textId="05F626E3" w:rsidR="00FA2C15" w:rsidRDefault="00F317D8" w:rsidP="00F41F82">
      <w:r w:rsidRPr="78E1BFA4">
        <w:rPr>
          <w:b/>
          <w:bCs/>
        </w:rPr>
        <w:t>Kompetensförsörjning</w:t>
      </w:r>
      <w:r>
        <w:t xml:space="preserve"> </w:t>
      </w:r>
      <w:r w:rsidR="0027537A">
        <w:t>Utmaningar</w:t>
      </w:r>
      <w:r w:rsidR="00363B50">
        <w:t>, rekryteringar, hopp mellan kommunerna</w:t>
      </w:r>
      <w:r w:rsidR="6B36F0E6">
        <w:t>.</w:t>
      </w:r>
    </w:p>
    <w:p w14:paraId="1F840AA2" w14:textId="202E9E44" w:rsidR="78E1BFA4" w:rsidRDefault="78E1BFA4" w:rsidP="78E1BFA4"/>
    <w:p w14:paraId="31B16E74" w14:textId="796EABFC" w:rsidR="3C002C44" w:rsidRDefault="3C002C44" w:rsidP="78E1BFA4">
      <w:r>
        <w:t xml:space="preserve">Sammanfattningsvis: </w:t>
      </w:r>
      <w:r w:rsidR="21B93541">
        <w:t>V</w:t>
      </w:r>
      <w:r>
        <w:t xml:space="preserve">ad finns? Vad fungerar bra? Vad är möjligt? Börja </w:t>
      </w:r>
      <w:r w:rsidR="279B9983">
        <w:t xml:space="preserve">samverkan </w:t>
      </w:r>
      <w:r>
        <w:t xml:space="preserve">på låg/enkel nivå, i mindre skala (genomförbart). </w:t>
      </w:r>
      <w:r w:rsidR="7B187EBA">
        <w:t xml:space="preserve">Hitta något som gynnar alla kommuner. </w:t>
      </w:r>
    </w:p>
    <w:p w14:paraId="243185C9" w14:textId="140B96D7" w:rsidR="78E1BFA4" w:rsidRDefault="78E1BFA4" w:rsidP="78E1BFA4"/>
    <w:p w14:paraId="201C4784" w14:textId="2EB80D99" w:rsidR="6B36F0E6" w:rsidRDefault="6B36F0E6" w:rsidP="78E1BFA4">
      <w:r>
        <w:t xml:space="preserve">Fortsätter vid nästa träff att arbeta med de olika fokusområdena. </w:t>
      </w:r>
    </w:p>
    <w:p w14:paraId="5079A505" w14:textId="77777777" w:rsidR="00401259" w:rsidRDefault="00401259" w:rsidP="00F41F82"/>
    <w:p w14:paraId="59F29336" w14:textId="17722E16" w:rsidR="008A5431" w:rsidRDefault="00175277" w:rsidP="00142C47">
      <w:pPr>
        <w:pStyle w:val="Heading3"/>
      </w:pPr>
      <w:r>
        <w:t xml:space="preserve">Aktuellt </w:t>
      </w:r>
      <w:r w:rsidR="00F41F82">
        <w:t>nationell nivå</w:t>
      </w:r>
    </w:p>
    <w:p w14:paraId="304162A9" w14:textId="77777777" w:rsidR="004429D9" w:rsidRPr="004429D9" w:rsidRDefault="00401259" w:rsidP="00437DE5">
      <w:pPr>
        <w:pStyle w:val="ListParagraph"/>
        <w:numPr>
          <w:ilvl w:val="0"/>
          <w:numId w:val="11"/>
        </w:numPr>
      </w:pPr>
      <w:r w:rsidRPr="0038498E">
        <w:rPr>
          <w:b/>
          <w:bCs/>
        </w:rPr>
        <w:t>Ett fönster av möjligheter</w:t>
      </w:r>
      <w:r w:rsidR="00A95F57">
        <w:rPr>
          <w:b/>
          <w:bCs/>
        </w:rPr>
        <w:t xml:space="preserve"> – skyddat boende för barnen </w:t>
      </w:r>
    </w:p>
    <w:p w14:paraId="7A30F09A" w14:textId="77777777" w:rsidR="004429D9" w:rsidRDefault="00437DE5" w:rsidP="004429D9">
      <w:pPr>
        <w:pStyle w:val="ListParagraph"/>
      </w:pPr>
      <w:r w:rsidRPr="00437DE5">
        <w:t>Proposition kommer snart</w:t>
      </w:r>
      <w:r w:rsidR="004429D9">
        <w:t xml:space="preserve"> och </w:t>
      </w:r>
      <w:r w:rsidRPr="00437DE5">
        <w:t xml:space="preserve">SKR håller ett webbinarium om propositionen den 14 november. </w:t>
      </w:r>
    </w:p>
    <w:p w14:paraId="05AC3676" w14:textId="7BB9B525" w:rsidR="00437DE5" w:rsidRDefault="004429D9" w:rsidP="004429D9">
      <w:pPr>
        <w:pStyle w:val="ListParagraph"/>
      </w:pPr>
      <w:r>
        <w:t>Anna skickar ut inbjudan när den kommer.</w:t>
      </w:r>
      <w:r w:rsidR="00252BE9">
        <w:br/>
      </w:r>
    </w:p>
    <w:p w14:paraId="021A22AE" w14:textId="6D6C6791" w:rsidR="00252BE9" w:rsidRDefault="00252BE9">
      <w:pPr>
        <w:pStyle w:val="ListParagraph"/>
        <w:numPr>
          <w:ilvl w:val="0"/>
          <w:numId w:val="11"/>
        </w:numPr>
      </w:pPr>
      <w:r w:rsidRPr="0038498E">
        <w:rPr>
          <w:b/>
          <w:bCs/>
        </w:rPr>
        <w:t>Delta i unik nationell studie om socialtjänstens omställning</w:t>
      </w:r>
      <w:r w:rsidR="00972580">
        <w:br/>
      </w:r>
      <w:r w:rsidR="00972580" w:rsidRPr="00972580">
        <w:t xml:space="preserve">Nya socialtjänstlagen innebär stora omställningar. Hur vet vi att vi är på rätt väg? Och hur mäter vi mot nuläget? </w:t>
      </w:r>
      <w:r w:rsidR="00CB4AE5">
        <w:br/>
      </w:r>
      <w:r w:rsidR="00CB4AE5" w:rsidRPr="00CB4AE5">
        <w:t>Nationell uppföljning av socialtjänstens omställning (NUSO) är ett initiativ från SKR och Karlstad universitet</w:t>
      </w:r>
      <w:r w:rsidR="00CB4AE5">
        <w:t xml:space="preserve"> och </w:t>
      </w:r>
      <w:r w:rsidR="00CB4AE5" w:rsidRPr="00CB4AE5">
        <w:t xml:space="preserve">2024 är fokus </w:t>
      </w:r>
      <w:r w:rsidR="0038498E">
        <w:t xml:space="preserve">på </w:t>
      </w:r>
      <w:r w:rsidR="00CB4AE5" w:rsidRPr="00CB4AE5">
        <w:t xml:space="preserve">barn, unga och familjer. </w:t>
      </w:r>
      <w:r w:rsidR="00972580" w:rsidRPr="00972580">
        <w:t xml:space="preserve">Genom </w:t>
      </w:r>
      <w:r w:rsidR="0038498E">
        <w:t xml:space="preserve">att delta i </w:t>
      </w:r>
      <w:r w:rsidR="00972580" w:rsidRPr="00972580">
        <w:t>studien stärker du kunskapsläget i socialtjänsten och kan jämföra med andra kommuner</w:t>
      </w:r>
      <w:r w:rsidR="0038498E">
        <w:t xml:space="preserve"> och de d</w:t>
      </w:r>
      <w:r w:rsidR="00972580" w:rsidRPr="00972580">
        <w:t>eltagande kommuner får en unik möjlighet till analys och jämförelse med andra kommuner.</w:t>
      </w:r>
    </w:p>
    <w:p w14:paraId="3CD67E02" w14:textId="20F18FA2" w:rsidR="00434B4F" w:rsidRPr="00434B4F" w:rsidRDefault="00434B4F" w:rsidP="78E1BFA4">
      <w:pPr>
        <w:ind w:firstLine="720"/>
        <w:rPr>
          <w:rStyle w:val="Hyperlink"/>
          <w:rFonts w:ascii="Calibri" w:eastAsia="Calibri" w:hAnsi="Calibri" w:cs="Calibri"/>
          <w:sz w:val="24"/>
        </w:rPr>
      </w:pPr>
      <w:r>
        <w:t>Länk till informationsfilm:</w:t>
      </w:r>
      <w:r w:rsidR="50575B10">
        <w:t xml:space="preserve"> </w:t>
      </w:r>
      <w:hyperlink r:id="rId11">
        <w:r w:rsidR="057DE7EA" w:rsidRPr="78E1BFA4">
          <w:rPr>
            <w:rStyle w:val="Hyperlink"/>
            <w:rFonts w:ascii="Calibri" w:eastAsia="Calibri" w:hAnsi="Calibri" w:cs="Calibri"/>
            <w:sz w:val="24"/>
          </w:rPr>
          <w:t>https://www.youtube.com/watch?v=-GLAFDxVVu8</w:t>
        </w:r>
      </w:hyperlink>
    </w:p>
    <w:p w14:paraId="0B8863B6" w14:textId="13FCB9E3" w:rsidR="00434B4F" w:rsidRPr="00434B4F" w:rsidRDefault="73528901" w:rsidP="00434B4F">
      <w:pPr>
        <w:pStyle w:val="ListParagraph"/>
      </w:pPr>
      <w:r>
        <w:t xml:space="preserve">Anmäl dig till informationsträff: </w:t>
      </w:r>
      <w:hyperlink r:id="rId12">
        <w:r w:rsidRPr="78E1BFA4">
          <w:rPr>
            <w:rStyle w:val="Hyperlink"/>
          </w:rPr>
          <w:t>https://sola.kau.se/fouvalfardvarmland/2023/08/25/inbjudan-till-digitala-informationsmoten-om-nationell-uppfoljning-av-socialtjanstens-omstallning-nuso-2024/?utm_source=nyhetsbrev&amp;utm_medium=email&amp;utm_term=&amp;utm_content=&amp;utm_campaign=SKR+socialtj%c3%a4nst+augutsti+2023</w:t>
        </w:r>
      </w:hyperlink>
    </w:p>
    <w:p w14:paraId="1A01F11F" w14:textId="23701739" w:rsidR="00434B4F" w:rsidRPr="00434B4F" w:rsidRDefault="00434B4F" w:rsidP="78E1BFA4">
      <w:pPr>
        <w:pStyle w:val="ListParagraph"/>
        <w:ind w:left="0"/>
      </w:pPr>
    </w:p>
    <w:p w14:paraId="0C0C8710" w14:textId="77777777" w:rsidR="00434B4F" w:rsidRDefault="00434B4F" w:rsidP="00434B4F">
      <w:pPr>
        <w:pStyle w:val="ListParagraph"/>
      </w:pPr>
    </w:p>
    <w:p w14:paraId="69ECBD70" w14:textId="4A88279A" w:rsidR="00CF488A" w:rsidRPr="00CF488A" w:rsidRDefault="00CF488A">
      <w:pPr>
        <w:pStyle w:val="ListParagraph"/>
        <w:numPr>
          <w:ilvl w:val="0"/>
          <w:numId w:val="11"/>
        </w:numPr>
        <w:rPr>
          <w:b/>
          <w:bCs/>
        </w:rPr>
      </w:pPr>
      <w:r w:rsidRPr="00CF488A">
        <w:rPr>
          <w:b/>
          <w:bCs/>
        </w:rPr>
        <w:t>Studie om den fysiska miljön, Örebro universitet</w:t>
      </w:r>
    </w:p>
    <w:p w14:paraId="55A43F5C" w14:textId="6E3DA976" w:rsidR="00F41F82" w:rsidRDefault="00D622D4" w:rsidP="00D622D4">
      <w:pPr>
        <w:ind w:left="720"/>
      </w:pPr>
      <w:r>
        <w:t>V</w:t>
      </w:r>
      <w:r w:rsidRPr="00D622D4">
        <w:t xml:space="preserve">ilken betydelse </w:t>
      </w:r>
      <w:r>
        <w:t xml:space="preserve">har </w:t>
      </w:r>
      <w:r w:rsidRPr="00D622D4">
        <w:t>det fysiska rummet eller den fysiska miljön vid socialtjänstens olika former av möten med barn och unga</w:t>
      </w:r>
      <w:r>
        <w:t>?</w:t>
      </w:r>
    </w:p>
    <w:p w14:paraId="2D1A0A52" w14:textId="1F05F92F" w:rsidR="00053B91" w:rsidRDefault="00053B91" w:rsidP="00D622D4">
      <w:pPr>
        <w:ind w:left="720"/>
      </w:pPr>
      <w:r>
        <w:t>Deltagandet i</w:t>
      </w:r>
      <w:r w:rsidRPr="00053B91">
        <w:t xml:space="preserve">nnebär </w:t>
      </w:r>
      <w:r w:rsidR="00F81F06">
        <w:t xml:space="preserve">att besvara </w:t>
      </w:r>
      <w:r w:rsidRPr="00053B91">
        <w:t>en digital enkät och för vissa kommuner en digital intervju för socialsekreterare.</w:t>
      </w:r>
    </w:p>
    <w:p w14:paraId="6B6F456C" w14:textId="62CE3C12" w:rsidR="00090A96" w:rsidRDefault="001E2A4F" w:rsidP="00D622D4">
      <w:pPr>
        <w:ind w:left="720"/>
      </w:pPr>
      <w:r>
        <w:t>Önskar kontaktuppgifter till ansvariga i kommunerna</w:t>
      </w:r>
    </w:p>
    <w:p w14:paraId="4E638749" w14:textId="77777777" w:rsidR="00F355B1" w:rsidRDefault="00F355B1" w:rsidP="008A5431"/>
    <w:p w14:paraId="6DAA3941" w14:textId="151B77DF" w:rsidR="00F41F82" w:rsidRDefault="00175277" w:rsidP="00142C47">
      <w:pPr>
        <w:pStyle w:val="Heading3"/>
      </w:pPr>
      <w:r>
        <w:t>Aktuellt</w:t>
      </w:r>
      <w:r w:rsidR="00F41F82">
        <w:t xml:space="preserve"> Vårdsamverkan Skåne </w:t>
      </w:r>
    </w:p>
    <w:p w14:paraId="6932611E" w14:textId="61791D1C" w:rsidR="00D135E7" w:rsidRDefault="00D135E7" w:rsidP="006B010C">
      <w:pPr>
        <w:pStyle w:val="ListParagraph"/>
        <w:numPr>
          <w:ilvl w:val="0"/>
          <w:numId w:val="11"/>
        </w:numPr>
      </w:pPr>
      <w:r w:rsidRPr="006B010C">
        <w:rPr>
          <w:b/>
          <w:bCs/>
        </w:rPr>
        <w:t>TSI</w:t>
      </w:r>
      <w:r w:rsidR="0073565D">
        <w:br/>
      </w:r>
      <w:r w:rsidR="0073565D" w:rsidRPr="0073565D">
        <w:t>TSI handlar om att barn och unga ska få stöd i ett tidigt skede av en ogynnsam utveckling och för det krävs en förbättrad och utvecklad samverkan mellan skola, hälso- och sjukvård och socialtjänst.</w:t>
      </w:r>
    </w:p>
    <w:p w14:paraId="70853636" w14:textId="134DB67B" w:rsidR="00F27DB9" w:rsidRDefault="00F27DB9" w:rsidP="006B010C">
      <w:pPr>
        <w:ind w:left="720"/>
      </w:pPr>
      <w:r>
        <w:t xml:space="preserve">I Skåne pågår just nu ett övergripande arbete kring att </w:t>
      </w:r>
      <w:r w:rsidR="00730808">
        <w:t xml:space="preserve">hitta </w:t>
      </w:r>
      <w:r w:rsidR="00066D66">
        <w:t>och t</w:t>
      </w:r>
      <w:r w:rsidR="00730808" w:rsidRPr="00730808">
        <w:t xml:space="preserve">illämpa incitamentsmodeller för att vidareutveckla TSI-strukturen i hela Skåne </w:t>
      </w:r>
      <w:r w:rsidR="00363CDA">
        <w:t xml:space="preserve">för att </w:t>
      </w:r>
      <w:r w:rsidR="00730808" w:rsidRPr="00730808">
        <w:t>systematiskt kunna inkludera fler kommuner och regionala verksamheter</w:t>
      </w:r>
      <w:r w:rsidR="00363CDA">
        <w:t xml:space="preserve">. </w:t>
      </w:r>
      <w:r w:rsidR="00066D66">
        <w:t xml:space="preserve"> genom ett deltagande i Invest4health</w:t>
      </w:r>
      <w:r w:rsidR="00DE4027">
        <w:t xml:space="preserve">. Invest4health är </w:t>
      </w:r>
      <w:r w:rsidR="00363CDA" w:rsidRPr="00363CDA">
        <w:t>europiskt forskningsprojekt som ska främja satsningar på hälsofrämjande arbete</w:t>
      </w:r>
    </w:p>
    <w:p w14:paraId="1B649FF9" w14:textId="77777777" w:rsidR="00142C47" w:rsidRDefault="00142C47" w:rsidP="006B010C">
      <w:pPr>
        <w:ind w:left="720"/>
      </w:pPr>
    </w:p>
    <w:p w14:paraId="4CC49D74" w14:textId="77777777" w:rsidR="00D135E7" w:rsidRDefault="00D135E7" w:rsidP="006B010C">
      <w:pPr>
        <w:pStyle w:val="ListParagraph"/>
        <w:numPr>
          <w:ilvl w:val="0"/>
          <w:numId w:val="11"/>
        </w:numPr>
        <w:rPr>
          <w:b/>
          <w:bCs/>
        </w:rPr>
      </w:pPr>
      <w:r w:rsidRPr="006B010C">
        <w:rPr>
          <w:b/>
          <w:bCs/>
        </w:rPr>
        <w:t>FC och FCLV</w:t>
      </w:r>
    </w:p>
    <w:p w14:paraId="1620708C" w14:textId="035F234D" w:rsidR="0015272A" w:rsidRPr="002A3156" w:rsidRDefault="0015272A" w:rsidP="0015272A">
      <w:pPr>
        <w:pStyle w:val="ListParagraph"/>
        <w:rPr>
          <w:sz w:val="12"/>
          <w:szCs w:val="16"/>
        </w:rPr>
      </w:pPr>
      <w:r w:rsidRPr="0015272A">
        <w:t xml:space="preserve">Folkhälsomyndigheten och Socialstyrelsen har nu återredovisat regeringsuppdraget att genomföra en kartläggning och analys av familjecentraler och andra liknande verksamheter. Rapporten finns publicerad här: </w:t>
      </w:r>
      <w:hyperlink r:id="rId13" w:history="1">
        <w:r w:rsidR="00C027A7" w:rsidRPr="00C027A7">
          <w:rPr>
            <w:color w:val="0000FF"/>
            <w:u w:val="single"/>
          </w:rPr>
          <w:t>Familjecentraler och familjecentralsliknande verksamheter (socialstyrelsen.se)</w:t>
        </w:r>
      </w:hyperlink>
    </w:p>
    <w:p w14:paraId="54E9E7A6" w14:textId="2C68A48C" w:rsidR="00175277" w:rsidRDefault="00175277" w:rsidP="008A5431"/>
    <w:p w14:paraId="457D4F26" w14:textId="72157827" w:rsidR="00175277" w:rsidRPr="00BD2643" w:rsidRDefault="00175277" w:rsidP="00142C47">
      <w:pPr>
        <w:pStyle w:val="Heading3"/>
      </w:pPr>
      <w:r w:rsidRPr="00BD2643">
        <w:t>Information från kunskapsstyrningssystemet</w:t>
      </w:r>
    </w:p>
    <w:p w14:paraId="0A3B1566" w14:textId="77777777" w:rsidR="005E2BED" w:rsidRDefault="005E2BED" w:rsidP="005E2BED">
      <w:r>
        <w:t>Nyheter</w:t>
      </w:r>
    </w:p>
    <w:p w14:paraId="71F8B3A7" w14:textId="77777777" w:rsidR="00F41F82" w:rsidRDefault="00F41F82" w:rsidP="008A5431"/>
    <w:p w14:paraId="657D3F96" w14:textId="10FD4DF6" w:rsidR="00175277" w:rsidRDefault="00175277" w:rsidP="008A5431">
      <w:pPr>
        <w:rPr>
          <w:rFonts w:cs="Arial"/>
          <w:b/>
          <w:color w:val="000000" w:themeColor="text1"/>
          <w:sz w:val="24"/>
          <w:szCs w:val="22"/>
        </w:rPr>
      </w:pPr>
    </w:p>
    <w:p w14:paraId="4798153F" w14:textId="77777777" w:rsidR="00E57E75" w:rsidRDefault="00E57E75" w:rsidP="008A5431">
      <w:pPr>
        <w:rPr>
          <w:rFonts w:cs="Arial"/>
          <w:b/>
          <w:color w:val="000000" w:themeColor="text1"/>
          <w:sz w:val="24"/>
          <w:szCs w:val="22"/>
        </w:rPr>
      </w:pPr>
    </w:p>
    <w:p w14:paraId="60A4A27E" w14:textId="269212C1" w:rsidR="00175277" w:rsidRDefault="00175277" w:rsidP="00175277">
      <w:r>
        <w:t xml:space="preserve">Vid anteckningarna </w:t>
      </w:r>
    </w:p>
    <w:p w14:paraId="56581608" w14:textId="7AB46DDD" w:rsidR="005A4AF2" w:rsidRDefault="005A4AF2" w:rsidP="00175277">
      <w:r>
        <w:t>Anna-Maria Troedsson</w:t>
      </w:r>
    </w:p>
    <w:p w14:paraId="4CE62FA8" w14:textId="35BF2D0E" w:rsidR="00175277" w:rsidRDefault="00175277" w:rsidP="00175277"/>
    <w:p w14:paraId="02303095" w14:textId="77777777" w:rsidR="00175277" w:rsidRPr="00DC315A" w:rsidRDefault="00175277" w:rsidP="00175277"/>
    <w:p w14:paraId="59B95EF2" w14:textId="77777777" w:rsidR="00055CB0" w:rsidRDefault="00055CB0" w:rsidP="00A870CC"/>
    <w:p w14:paraId="73AA12AF" w14:textId="77777777" w:rsidR="00385F21" w:rsidRPr="00DC315A" w:rsidRDefault="00385F21" w:rsidP="00A870CC"/>
    <w:sectPr w:rsidR="00385F21" w:rsidRPr="00DC315A" w:rsidSect="00C774DC">
      <w:headerReference w:type="even" r:id="rId14"/>
      <w:headerReference w:type="default" r:id="rId15"/>
      <w:footerReference w:type="even" r:id="rId16"/>
      <w:footerReference w:type="default" r:id="rId17"/>
      <w:headerReference w:type="first" r:id="rId18"/>
      <w:footerReference w:type="first" r:id="rId19"/>
      <w:pgSz w:w="11906" w:h="16838"/>
      <w:pgMar w:top="1985" w:right="1134" w:bottom="1134" w:left="1134" w:header="1984" w:footer="39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794B5B" w14:textId="77777777" w:rsidR="003A4088" w:rsidRDefault="003A4088" w:rsidP="00751116">
      <w:r>
        <w:separator/>
      </w:r>
    </w:p>
    <w:p w14:paraId="294CC843" w14:textId="77777777" w:rsidR="003A4088" w:rsidRDefault="003A4088"/>
    <w:p w14:paraId="01AB82E4" w14:textId="77777777" w:rsidR="003A4088" w:rsidRDefault="003A4088" w:rsidP="00F0579B"/>
    <w:p w14:paraId="2BC9226C" w14:textId="77777777" w:rsidR="003A4088" w:rsidRDefault="003A4088" w:rsidP="00C94C6D"/>
  </w:endnote>
  <w:endnote w:type="continuationSeparator" w:id="0">
    <w:p w14:paraId="7CFE265B" w14:textId="77777777" w:rsidR="003A4088" w:rsidRDefault="003A4088" w:rsidP="00751116">
      <w:r>
        <w:continuationSeparator/>
      </w:r>
    </w:p>
    <w:p w14:paraId="3D1268CB" w14:textId="77777777" w:rsidR="003A4088" w:rsidRDefault="003A4088"/>
    <w:p w14:paraId="064B17C7" w14:textId="77777777" w:rsidR="003A4088" w:rsidRDefault="003A4088" w:rsidP="00F0579B"/>
    <w:p w14:paraId="09DBF394" w14:textId="77777777" w:rsidR="003A4088" w:rsidRDefault="003A4088" w:rsidP="00C94C6D"/>
  </w:endnote>
  <w:endnote w:type="continuationNotice" w:id="1">
    <w:p w14:paraId="136E4B1C" w14:textId="77777777" w:rsidR="003A4088" w:rsidRDefault="003A408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5F6D6D6-828E-4889-9F35-3B21F8BBE05A}"/>
    <w:embedBold r:id="rId2" w:fontKey="{F4BEC15D-596A-4CD6-A3E7-771E49EEA6F0}"/>
    <w:embedItalic r:id="rId3" w:fontKey="{9620AE8D-1449-4E99-B577-0F3083AF7C9B}"/>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4" w:fontKey="{C48F68AB-872F-424D-9F2D-2E3E6AD3B905}"/>
    <w:embedBold r:id="rId5" w:fontKey="{6E9E866F-6A70-452C-B025-8B4CF68C5C6C}"/>
    <w:embedItalic r:id="rId6" w:fontKey="{E4F55ADC-FE9D-42C8-B594-C860AD4C947B}"/>
  </w:font>
  <w:font w:name="Calibri Light">
    <w:panose1 w:val="020F0302020204030204"/>
    <w:charset w:val="00"/>
    <w:family w:val="swiss"/>
    <w:pitch w:val="variable"/>
    <w:sig w:usb0="E4002EFF" w:usb1="C000247B" w:usb2="00000009" w:usb3="00000000" w:csb0="000001FF" w:csb1="00000000"/>
    <w:embedRegular r:id="rId7" w:fontKey="{65B338C7-C029-4104-8E6A-37708CF13779}"/>
    <w:embedItalic r:id="rId8" w:fontKey="{F48D80F7-2A3B-483A-B88A-F01E9A46C8A1}"/>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3A4B30" w14:textId="77777777" w:rsidR="00B56B72" w:rsidRDefault="00B56B72" w:rsidP="00BA05CB">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F63275C" w14:textId="77777777" w:rsidR="00B56B72" w:rsidRDefault="00B56B72" w:rsidP="009D25CE">
    <w:pPr>
      <w:ind w:right="360"/>
    </w:pPr>
  </w:p>
  <w:p w14:paraId="79E9D3BA" w14:textId="77777777" w:rsidR="00B56B72" w:rsidRDefault="00B56B72"/>
  <w:p w14:paraId="1A6C8893" w14:textId="77777777" w:rsidR="00B56B72" w:rsidRDefault="00B56B72" w:rsidP="00F0579B"/>
  <w:p w14:paraId="50C02892" w14:textId="77777777" w:rsidR="00B56B72" w:rsidRDefault="00B56B72" w:rsidP="00C94C6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9"/>
    </w:tblGrid>
    <w:tr w:rsidR="00C774DC" w:rsidRPr="00647989" w14:paraId="379C1F4E" w14:textId="77777777" w:rsidTr="00240EBC">
      <w:trPr>
        <w:trHeight w:val="426"/>
        <w:jc w:val="center"/>
      </w:trPr>
      <w:tc>
        <w:tcPr>
          <w:tcW w:w="9639" w:type="dxa"/>
        </w:tcPr>
        <w:p w14:paraId="3E367C3A" w14:textId="77777777" w:rsidR="00C774DC" w:rsidRPr="00647989" w:rsidRDefault="00C774DC" w:rsidP="00C774DC">
          <w:pPr>
            <w:pStyle w:val="Rubrikdokumentinformation"/>
          </w:pPr>
          <w:r w:rsidRPr="00647989">
            <mc:AlternateContent>
              <mc:Choice Requires="wps">
                <w:drawing>
                  <wp:anchor distT="0" distB="0" distL="114300" distR="114300" simplePos="0" relativeHeight="251658241" behindDoc="0" locked="0" layoutInCell="1" allowOverlap="1" wp14:anchorId="56EDD93C" wp14:editId="7DB3A49D">
                    <wp:simplePos x="0" y="0"/>
                    <wp:positionH relativeFrom="column">
                      <wp:posOffset>-3274</wp:posOffset>
                    </wp:positionH>
                    <wp:positionV relativeFrom="paragraph">
                      <wp:posOffset>37506</wp:posOffset>
                    </wp:positionV>
                    <wp:extent cx="6111317" cy="0"/>
                    <wp:effectExtent l="0" t="19050" r="22860" b="19050"/>
                    <wp:wrapNone/>
                    <wp:docPr id="3" name="Rak koppling 3"/>
                    <wp:cNvGraphicFramePr/>
                    <a:graphic xmlns:a="http://schemas.openxmlformats.org/drawingml/2006/main">
                      <a:graphicData uri="http://schemas.microsoft.com/office/word/2010/wordprocessingShape">
                        <wps:wsp>
                          <wps:cNvCnPr/>
                          <wps:spPr>
                            <a:xfrm flipV="1">
                              <a:off x="0" y="0"/>
                              <a:ext cx="6111317" cy="0"/>
                            </a:xfrm>
                            <a:prstGeom prst="line">
                              <a:avLst/>
                            </a:prstGeom>
                            <a:ln w="31750">
                              <a:gradFill>
                                <a:gsLst>
                                  <a:gs pos="0">
                                    <a:schemeClr val="accent1"/>
                                  </a:gs>
                                  <a:gs pos="100000">
                                    <a:schemeClr val="accent4"/>
                                  </a:gs>
                                </a:gsLst>
                                <a:lin ang="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4ED967D1">
                  <v:line id="Rak koppling 3" style="position:absolute;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weight="2.5pt" from="-.25pt,2.95pt" to="480.95pt,2.95pt" w14:anchorId="12A6F9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">
                    <v:stroke joinstyle="miter"/>
                  </v:line>
                </w:pict>
              </mc:Fallback>
            </mc:AlternateContent>
          </w:r>
        </w:p>
        <w:p w14:paraId="4B48817B" w14:textId="77777777" w:rsidR="00C774DC" w:rsidRPr="00647989" w:rsidRDefault="00C774DC" w:rsidP="00C774DC">
          <w:pPr>
            <w:pStyle w:val="Rubrikdokumentinformation"/>
          </w:pPr>
          <w:r w:rsidRPr="00647989">
            <w:t>SKÅNES KOMMUNER</w:t>
          </w:r>
        </w:p>
      </w:tc>
    </w:tr>
  </w:tbl>
  <w:p w14:paraId="7B69C215" w14:textId="77777777" w:rsidR="00C774DC" w:rsidRPr="00762E60" w:rsidRDefault="00C774DC" w:rsidP="00C774DC">
    <w:pPr>
      <w:ind w:right="-568"/>
      <w:jc w:val="right"/>
      <w:rPr>
        <w:rFonts w:cs="Arial"/>
        <w:color w:val="000000"/>
        <w:sz w:val="15"/>
        <w:szCs w:val="15"/>
        <w14:textFill>
          <w14:solidFill>
            <w14:srgbClr w14:val="000000">
              <w14:alpha w14:val="50000"/>
            </w14:srgbClr>
          </w14:solidFill>
        </w14:textFill>
      </w:rPr>
    </w:pPr>
    <w:r w:rsidRPr="00647989">
      <w:rPr>
        <w:rFonts w:cs="Arial"/>
        <w:color w:val="000000"/>
        <w:sz w:val="15"/>
        <w:szCs w:val="15"/>
        <w14:textFill>
          <w14:solidFill>
            <w14:srgbClr w14:val="000000">
              <w14:alpha w14:val="50000"/>
            </w14:srgbClr>
          </w14:solidFill>
        </w14:textFill>
      </w:rPr>
      <w:t xml:space="preserve">Sid </w:t>
    </w:r>
    <w:r w:rsidRPr="00647989">
      <w:rPr>
        <w:rFonts w:cs="Arial"/>
        <w:color w:val="000000"/>
        <w:sz w:val="15"/>
        <w:szCs w:val="15"/>
        <w14:textFill>
          <w14:solidFill>
            <w14:srgbClr w14:val="000000">
              <w14:alpha w14:val="50000"/>
            </w14:srgbClr>
          </w14:solidFill>
        </w14:textFill>
      </w:rPr>
      <w:fldChar w:fldCharType="begin"/>
    </w:r>
    <w:r w:rsidRPr="00647989">
      <w:rPr>
        <w:rFonts w:cs="Arial"/>
        <w:color w:val="000000"/>
        <w:sz w:val="15"/>
        <w:szCs w:val="15"/>
        <w14:textFill>
          <w14:solidFill>
            <w14:srgbClr w14:val="000000">
              <w14:alpha w14:val="50000"/>
            </w14:srgbClr>
          </w14:solidFill>
        </w14:textFill>
      </w:rPr>
      <w:instrText xml:space="preserve"> PAGE  \* MERGEFORMAT </w:instrText>
    </w:r>
    <w:r w:rsidRPr="00647989">
      <w:rPr>
        <w:rFonts w:cs="Arial"/>
        <w:color w:val="000000"/>
        <w:sz w:val="15"/>
        <w:szCs w:val="15"/>
        <w14:textFill>
          <w14:solidFill>
            <w14:srgbClr w14:val="000000">
              <w14:alpha w14:val="50000"/>
            </w14:srgbClr>
          </w14:solidFill>
        </w14:textFill>
      </w:rPr>
      <w:fldChar w:fldCharType="separate"/>
    </w:r>
    <w:r>
      <w:rPr>
        <w:rFonts w:cs="Arial"/>
        <w:color w:val="000000"/>
        <w:sz w:val="15"/>
        <w:szCs w:val="15"/>
        <w14:textFill>
          <w14:solidFill>
            <w14:srgbClr w14:val="000000">
              <w14:alpha w14:val="50000"/>
            </w14:srgbClr>
          </w14:solidFill>
        </w14:textFill>
      </w:rPr>
      <w:t>1</w:t>
    </w:r>
    <w:r w:rsidRPr="00647989">
      <w:rPr>
        <w:rFonts w:cs="Arial"/>
        <w:color w:val="000000"/>
        <w:sz w:val="15"/>
        <w:szCs w:val="15"/>
        <w14:textFill>
          <w14:solidFill>
            <w14:srgbClr w14:val="000000">
              <w14:alpha w14:val="50000"/>
            </w14:srgbClr>
          </w14:solidFill>
        </w14:textFill>
      </w:rPr>
      <w:fldChar w:fldCharType="end"/>
    </w:r>
    <w:r w:rsidRPr="00647989">
      <w:rPr>
        <w:rFonts w:cs="Arial"/>
        <w:color w:val="000000"/>
        <w:sz w:val="15"/>
        <w:szCs w:val="15"/>
        <w14:textFill>
          <w14:solidFill>
            <w14:srgbClr w14:val="000000">
              <w14:alpha w14:val="50000"/>
            </w14:srgbClr>
          </w14:solidFill>
        </w14:textFill>
      </w:rPr>
      <w:t>/</w:t>
    </w:r>
    <w:r w:rsidRPr="00647989">
      <w:rPr>
        <w:rFonts w:cs="Arial"/>
        <w:color w:val="000000"/>
        <w:sz w:val="15"/>
        <w:szCs w:val="15"/>
        <w14:textFill>
          <w14:solidFill>
            <w14:srgbClr w14:val="000000">
              <w14:alpha w14:val="50000"/>
            </w14:srgbClr>
          </w14:solidFill>
        </w14:textFill>
      </w:rPr>
      <w:fldChar w:fldCharType="begin"/>
    </w:r>
    <w:r w:rsidRPr="00647989">
      <w:rPr>
        <w:rFonts w:cs="Arial"/>
        <w:color w:val="000000"/>
        <w:sz w:val="15"/>
        <w:szCs w:val="15"/>
        <w14:textFill>
          <w14:solidFill>
            <w14:srgbClr w14:val="000000">
              <w14:alpha w14:val="50000"/>
            </w14:srgbClr>
          </w14:solidFill>
        </w14:textFill>
      </w:rPr>
      <w:instrText xml:space="preserve"> NUMPAGES  \* MERGEFORMAT </w:instrText>
    </w:r>
    <w:r w:rsidRPr="00647989">
      <w:rPr>
        <w:rFonts w:cs="Arial"/>
        <w:color w:val="000000"/>
        <w:sz w:val="15"/>
        <w:szCs w:val="15"/>
        <w14:textFill>
          <w14:solidFill>
            <w14:srgbClr w14:val="000000">
              <w14:alpha w14:val="50000"/>
            </w14:srgbClr>
          </w14:solidFill>
        </w14:textFill>
      </w:rPr>
      <w:fldChar w:fldCharType="separate"/>
    </w:r>
    <w:r>
      <w:rPr>
        <w:rFonts w:cs="Arial"/>
        <w:color w:val="000000"/>
        <w:sz w:val="15"/>
        <w:szCs w:val="15"/>
        <w14:textFill>
          <w14:solidFill>
            <w14:srgbClr w14:val="000000">
              <w14:alpha w14:val="50000"/>
            </w14:srgbClr>
          </w14:solidFill>
        </w14:textFill>
      </w:rPr>
      <w:t>2</w:t>
    </w:r>
    <w:r w:rsidRPr="00647989">
      <w:rPr>
        <w:rFonts w:cs="Arial"/>
        <w:color w:val="000000"/>
        <w:sz w:val="15"/>
        <w:szCs w:val="15"/>
        <w14:textFill>
          <w14:solidFill>
            <w14:srgbClr w14:val="000000">
              <w14:alpha w14:val="50000"/>
            </w14:srgbClr>
          </w14:solidFill>
        </w14:textFil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58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55"/>
      <w:gridCol w:w="2017"/>
      <w:gridCol w:w="1661"/>
      <w:gridCol w:w="2472"/>
      <w:gridCol w:w="1081"/>
    </w:tblGrid>
    <w:tr w:rsidR="00666CFD" w:rsidRPr="00647989" w14:paraId="11B4C2AB" w14:textId="77777777" w:rsidTr="00240EBC">
      <w:trPr>
        <w:trHeight w:val="737"/>
        <w:jc w:val="center"/>
      </w:trPr>
      <w:tc>
        <w:tcPr>
          <w:tcW w:w="2355" w:type="dxa"/>
        </w:tcPr>
        <w:p w14:paraId="6EF23C9B" w14:textId="77777777" w:rsidR="00666CFD" w:rsidRPr="00647989" w:rsidRDefault="00666CFD" w:rsidP="00666CFD">
          <w:pPr>
            <w:pStyle w:val="Rubrikdokumentinformation"/>
          </w:pPr>
          <w:r w:rsidRPr="00647989">
            <mc:AlternateContent>
              <mc:Choice Requires="wps">
                <w:drawing>
                  <wp:anchor distT="0" distB="0" distL="114300" distR="114300" simplePos="0" relativeHeight="251658243" behindDoc="0" locked="0" layoutInCell="1" allowOverlap="1" wp14:anchorId="37054D09" wp14:editId="61691A0D">
                    <wp:simplePos x="0" y="0"/>
                    <wp:positionH relativeFrom="column">
                      <wp:posOffset>-3274</wp:posOffset>
                    </wp:positionH>
                    <wp:positionV relativeFrom="paragraph">
                      <wp:posOffset>37506</wp:posOffset>
                    </wp:positionV>
                    <wp:extent cx="6111317" cy="0"/>
                    <wp:effectExtent l="0" t="19050" r="22860" b="19050"/>
                    <wp:wrapNone/>
                    <wp:docPr id="2" name="Rak koppling 2"/>
                    <wp:cNvGraphicFramePr/>
                    <a:graphic xmlns:a="http://schemas.openxmlformats.org/drawingml/2006/main">
                      <a:graphicData uri="http://schemas.microsoft.com/office/word/2010/wordprocessingShape">
                        <wps:wsp>
                          <wps:cNvCnPr/>
                          <wps:spPr>
                            <a:xfrm flipV="1">
                              <a:off x="0" y="0"/>
                              <a:ext cx="6111317" cy="0"/>
                            </a:xfrm>
                            <a:prstGeom prst="line">
                              <a:avLst/>
                            </a:prstGeom>
                            <a:ln w="31750">
                              <a:gradFill>
                                <a:gsLst>
                                  <a:gs pos="0">
                                    <a:schemeClr val="accent1"/>
                                  </a:gs>
                                  <a:gs pos="100000">
                                    <a:schemeClr val="accent4"/>
                                  </a:gs>
                                </a:gsLst>
                                <a:lin ang="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6AC75511">
                  <v:line id="Rak koppling 2" style="position:absolute;flip:y;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weight="2.5pt" from="-.25pt,2.95pt" to="480.95pt,2.95pt" w14:anchorId="1BB408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">
                    <v:stroke joinstyle="miter"/>
                  </v:line>
                </w:pict>
              </mc:Fallback>
            </mc:AlternateContent>
          </w:r>
        </w:p>
        <w:p w14:paraId="5E0BE5EA" w14:textId="77777777" w:rsidR="00666CFD" w:rsidRDefault="00666CFD" w:rsidP="00666CFD">
          <w:pPr>
            <w:pStyle w:val="Rubrikdokumentinformation"/>
          </w:pPr>
          <w:r w:rsidRPr="00647989">
            <w:t>S</w:t>
          </w:r>
          <w:r>
            <w:t>kånes</w:t>
          </w:r>
          <w:r w:rsidRPr="00647989">
            <w:t xml:space="preserve"> K</w:t>
          </w:r>
          <w:r>
            <w:t>ommuner</w:t>
          </w:r>
        </w:p>
        <w:p w14:paraId="09803986" w14:textId="77777777" w:rsidR="00666CFD" w:rsidRPr="00374FB3" w:rsidRDefault="00666CFD" w:rsidP="00666CFD">
          <w:pPr>
            <w:pStyle w:val="Rubrikdokumentinformation"/>
            <w:rPr>
              <w:b w:val="0"/>
              <w:bCs w:val="0"/>
            </w:rPr>
          </w:pPr>
          <w:r w:rsidRPr="00374FB3">
            <w:rPr>
              <w:b w:val="0"/>
              <w:bCs w:val="0"/>
            </w:rPr>
            <w:t>skåneskommuner.se</w:t>
          </w:r>
        </w:p>
      </w:tc>
      <w:tc>
        <w:tcPr>
          <w:tcW w:w="2017" w:type="dxa"/>
        </w:tcPr>
        <w:p w14:paraId="172B724B" w14:textId="77777777" w:rsidR="00666CFD" w:rsidRDefault="00666CFD" w:rsidP="00666CFD">
          <w:pPr>
            <w:pStyle w:val="Rubrikdokumentinformation"/>
          </w:pPr>
          <w:r w:rsidRPr="00647989">
            <w:br/>
          </w:r>
          <w:r>
            <w:t>Besöksa</w:t>
          </w:r>
          <w:r w:rsidRPr="00647989">
            <w:t>dress</w:t>
          </w:r>
        </w:p>
        <w:p w14:paraId="78CC6BF4" w14:textId="77777777" w:rsidR="00666CFD" w:rsidRPr="00647989" w:rsidRDefault="00666CFD" w:rsidP="00666CFD">
          <w:pPr>
            <w:pStyle w:val="Rubrikdokumentinformation"/>
            <w:rPr>
              <w:b w:val="0"/>
              <w:bCs w:val="0"/>
            </w:rPr>
          </w:pPr>
          <w:r>
            <w:rPr>
              <w:b w:val="0"/>
              <w:bCs w:val="0"/>
            </w:rPr>
            <w:t>Fabriksgatan 2</w:t>
          </w:r>
        </w:p>
        <w:p w14:paraId="55565F22" w14:textId="77777777" w:rsidR="00666CFD" w:rsidRPr="00647989" w:rsidRDefault="00666CFD" w:rsidP="00666CFD">
          <w:pPr>
            <w:pStyle w:val="Rubrikdokumentinformation"/>
          </w:pPr>
          <w:r w:rsidRPr="00647989">
            <w:rPr>
              <w:b w:val="0"/>
              <w:bCs w:val="0"/>
            </w:rPr>
            <w:t xml:space="preserve">222 </w:t>
          </w:r>
          <w:r>
            <w:rPr>
              <w:b w:val="0"/>
              <w:bCs w:val="0"/>
            </w:rPr>
            <w:t>35</w:t>
          </w:r>
          <w:r w:rsidRPr="00647989">
            <w:rPr>
              <w:b w:val="0"/>
              <w:bCs w:val="0"/>
            </w:rPr>
            <w:t>, Lund</w:t>
          </w:r>
        </w:p>
      </w:tc>
      <w:tc>
        <w:tcPr>
          <w:tcW w:w="1661" w:type="dxa"/>
        </w:tcPr>
        <w:p w14:paraId="6D8C7FFA" w14:textId="77777777" w:rsidR="00666CFD" w:rsidRPr="00647989" w:rsidRDefault="00666CFD" w:rsidP="00666CFD">
          <w:pPr>
            <w:pStyle w:val="Rubrikdokumentinformation"/>
          </w:pPr>
          <w:r w:rsidRPr="00647989">
            <w:br/>
          </w:r>
          <w:r>
            <w:t>Postadress</w:t>
          </w:r>
        </w:p>
        <w:p w14:paraId="421697DA" w14:textId="77777777" w:rsidR="00666CFD" w:rsidRPr="00647989" w:rsidRDefault="00666CFD" w:rsidP="00666CFD">
          <w:pPr>
            <w:pStyle w:val="Dokumentinformation"/>
          </w:pPr>
          <w:r>
            <w:rPr>
              <w:lang w:val="sv-SE"/>
            </w:rPr>
            <w:t>Raffinadgatan 2</w:t>
          </w:r>
          <w:r>
            <w:rPr>
              <w:lang w:val="sv-SE"/>
            </w:rPr>
            <w:br/>
            <w:t>222 35, Lund</w:t>
          </w:r>
        </w:p>
      </w:tc>
      <w:tc>
        <w:tcPr>
          <w:tcW w:w="2472" w:type="dxa"/>
        </w:tcPr>
        <w:p w14:paraId="77CC4DC0" w14:textId="77777777" w:rsidR="00666CFD" w:rsidRPr="00374FB3" w:rsidRDefault="00666CFD" w:rsidP="00666CFD">
          <w:pPr>
            <w:pStyle w:val="Rubrikdokumentinformation"/>
            <w:rPr>
              <w:lang w:val="en-US"/>
            </w:rPr>
          </w:pPr>
          <w:r w:rsidRPr="00B53EEE">
            <w:rPr>
              <w:lang w:val="en-US"/>
            </w:rPr>
            <w:br/>
          </w:r>
          <w:r w:rsidRPr="00374FB3">
            <w:rPr>
              <w:lang w:val="en-US"/>
            </w:rPr>
            <w:t>E-post</w:t>
          </w:r>
        </w:p>
        <w:p w14:paraId="73CFAA7E" w14:textId="77777777" w:rsidR="00666CFD" w:rsidRPr="00647989" w:rsidRDefault="006A3D4D" w:rsidP="00666CFD">
          <w:pPr>
            <w:pStyle w:val="Dokumentinformation"/>
          </w:pPr>
          <w:hyperlink r:id="rId1" w:history="1">
            <w:r w:rsidR="00666CFD" w:rsidRPr="005614EF">
              <w:rPr>
                <w:rStyle w:val="Hyperlink"/>
              </w:rPr>
              <w:t>info@skaneskommuner.se</w:t>
            </w:r>
          </w:hyperlink>
          <w:r w:rsidR="00666CFD">
            <w:t xml:space="preserve"> </w:t>
          </w:r>
        </w:p>
      </w:tc>
      <w:tc>
        <w:tcPr>
          <w:tcW w:w="1081" w:type="dxa"/>
        </w:tcPr>
        <w:p w14:paraId="00CCABC6" w14:textId="77777777" w:rsidR="00666CFD" w:rsidRPr="00374FB3" w:rsidRDefault="00666CFD" w:rsidP="00666CFD">
          <w:pPr>
            <w:rPr>
              <w:rFonts w:cs="Arial"/>
              <w:b/>
              <w:bCs/>
              <w:sz w:val="15"/>
              <w:szCs w:val="15"/>
              <w:lang w:val="en-US"/>
            </w:rPr>
          </w:pPr>
        </w:p>
        <w:p w14:paraId="46E6721E" w14:textId="77777777" w:rsidR="00666CFD" w:rsidRPr="00374FB3" w:rsidRDefault="00666CFD" w:rsidP="00666CFD">
          <w:pPr>
            <w:rPr>
              <w:rFonts w:cs="Arial"/>
              <w:b/>
              <w:bCs/>
              <w:sz w:val="15"/>
              <w:szCs w:val="15"/>
            </w:rPr>
          </w:pPr>
          <w:r>
            <w:rPr>
              <w:rFonts w:cs="Arial"/>
              <w:b/>
              <w:bCs/>
              <w:sz w:val="15"/>
              <w:szCs w:val="15"/>
            </w:rPr>
            <w:t>Org. Nummer</w:t>
          </w:r>
          <w:r>
            <w:rPr>
              <w:rFonts w:cs="Arial"/>
              <w:b/>
              <w:bCs/>
              <w:sz w:val="15"/>
              <w:szCs w:val="15"/>
            </w:rPr>
            <w:br/>
          </w:r>
          <w:r w:rsidRPr="00374FB3">
            <w:rPr>
              <w:rFonts w:cs="Arial"/>
              <w:sz w:val="15"/>
              <w:szCs w:val="15"/>
            </w:rPr>
            <w:t>837600-9109</w:t>
          </w:r>
        </w:p>
      </w:tc>
    </w:tr>
  </w:tbl>
  <w:p w14:paraId="5E9CC9EC" w14:textId="77777777" w:rsidR="00C774DC" w:rsidRPr="00666CFD" w:rsidRDefault="00666CFD" w:rsidP="00666CFD">
    <w:pPr>
      <w:ind w:right="-568"/>
      <w:jc w:val="right"/>
      <w:rPr>
        <w:rFonts w:cs="Arial"/>
        <w:color w:val="000000"/>
        <w:sz w:val="15"/>
        <w:szCs w:val="15"/>
        <w14:textFill>
          <w14:solidFill>
            <w14:srgbClr w14:val="000000">
              <w14:alpha w14:val="50000"/>
            </w14:srgbClr>
          </w14:solidFill>
        </w14:textFill>
      </w:rPr>
    </w:pPr>
    <w:r w:rsidRPr="00647989">
      <w:rPr>
        <w:rFonts w:cs="Arial"/>
        <w:color w:val="000000"/>
        <w:sz w:val="15"/>
        <w:szCs w:val="15"/>
        <w14:textFill>
          <w14:solidFill>
            <w14:srgbClr w14:val="000000">
              <w14:alpha w14:val="50000"/>
            </w14:srgbClr>
          </w14:solidFill>
        </w14:textFill>
      </w:rPr>
      <w:t xml:space="preserve">Sid </w:t>
    </w:r>
    <w:r w:rsidRPr="00647989">
      <w:rPr>
        <w:rFonts w:cs="Arial"/>
        <w:color w:val="000000"/>
        <w:sz w:val="15"/>
        <w:szCs w:val="15"/>
        <w14:textFill>
          <w14:solidFill>
            <w14:srgbClr w14:val="000000">
              <w14:alpha w14:val="50000"/>
            </w14:srgbClr>
          </w14:solidFill>
        </w14:textFill>
      </w:rPr>
      <w:fldChar w:fldCharType="begin"/>
    </w:r>
    <w:r w:rsidRPr="00647989">
      <w:rPr>
        <w:rFonts w:cs="Arial"/>
        <w:color w:val="000000"/>
        <w:sz w:val="15"/>
        <w:szCs w:val="15"/>
        <w14:textFill>
          <w14:solidFill>
            <w14:srgbClr w14:val="000000">
              <w14:alpha w14:val="50000"/>
            </w14:srgbClr>
          </w14:solidFill>
        </w14:textFill>
      </w:rPr>
      <w:instrText xml:space="preserve"> PAGE  \* MERGEFORMAT </w:instrText>
    </w:r>
    <w:r w:rsidRPr="00647989">
      <w:rPr>
        <w:rFonts w:cs="Arial"/>
        <w:color w:val="000000"/>
        <w:sz w:val="15"/>
        <w:szCs w:val="15"/>
        <w14:textFill>
          <w14:solidFill>
            <w14:srgbClr w14:val="000000">
              <w14:alpha w14:val="50000"/>
            </w14:srgbClr>
          </w14:solidFill>
        </w14:textFill>
      </w:rPr>
      <w:fldChar w:fldCharType="separate"/>
    </w:r>
    <w:r>
      <w:rPr>
        <w:rFonts w:cs="Arial"/>
        <w:color w:val="000000"/>
        <w:sz w:val="15"/>
        <w:szCs w:val="15"/>
        <w14:textFill>
          <w14:solidFill>
            <w14:srgbClr w14:val="000000">
              <w14:alpha w14:val="50000"/>
            </w14:srgbClr>
          </w14:solidFill>
        </w14:textFill>
      </w:rPr>
      <w:t>1</w:t>
    </w:r>
    <w:r w:rsidRPr="00647989">
      <w:rPr>
        <w:rFonts w:cs="Arial"/>
        <w:color w:val="000000"/>
        <w:sz w:val="15"/>
        <w:szCs w:val="15"/>
        <w14:textFill>
          <w14:solidFill>
            <w14:srgbClr w14:val="000000">
              <w14:alpha w14:val="50000"/>
            </w14:srgbClr>
          </w14:solidFill>
        </w14:textFill>
      </w:rPr>
      <w:fldChar w:fldCharType="end"/>
    </w:r>
    <w:r w:rsidRPr="00647989">
      <w:rPr>
        <w:rFonts w:cs="Arial"/>
        <w:color w:val="000000"/>
        <w:sz w:val="15"/>
        <w:szCs w:val="15"/>
        <w14:textFill>
          <w14:solidFill>
            <w14:srgbClr w14:val="000000">
              <w14:alpha w14:val="50000"/>
            </w14:srgbClr>
          </w14:solidFill>
        </w14:textFill>
      </w:rPr>
      <w:t>/</w:t>
    </w:r>
    <w:r w:rsidRPr="00647989">
      <w:rPr>
        <w:rFonts w:cs="Arial"/>
        <w:color w:val="000000"/>
        <w:sz w:val="15"/>
        <w:szCs w:val="15"/>
        <w14:textFill>
          <w14:solidFill>
            <w14:srgbClr w14:val="000000">
              <w14:alpha w14:val="50000"/>
            </w14:srgbClr>
          </w14:solidFill>
        </w14:textFill>
      </w:rPr>
      <w:fldChar w:fldCharType="begin"/>
    </w:r>
    <w:r w:rsidRPr="00647989">
      <w:rPr>
        <w:rFonts w:cs="Arial"/>
        <w:color w:val="000000"/>
        <w:sz w:val="15"/>
        <w:szCs w:val="15"/>
        <w14:textFill>
          <w14:solidFill>
            <w14:srgbClr w14:val="000000">
              <w14:alpha w14:val="50000"/>
            </w14:srgbClr>
          </w14:solidFill>
        </w14:textFill>
      </w:rPr>
      <w:instrText xml:space="preserve"> NUMPAGES  \* MERGEFORMAT </w:instrText>
    </w:r>
    <w:r w:rsidRPr="00647989">
      <w:rPr>
        <w:rFonts w:cs="Arial"/>
        <w:color w:val="000000"/>
        <w:sz w:val="15"/>
        <w:szCs w:val="15"/>
        <w14:textFill>
          <w14:solidFill>
            <w14:srgbClr w14:val="000000">
              <w14:alpha w14:val="50000"/>
            </w14:srgbClr>
          </w14:solidFill>
        </w14:textFill>
      </w:rPr>
      <w:fldChar w:fldCharType="separate"/>
    </w:r>
    <w:r>
      <w:rPr>
        <w:rFonts w:cs="Arial"/>
        <w:color w:val="000000"/>
        <w:sz w:val="15"/>
        <w:szCs w:val="15"/>
        <w14:textFill>
          <w14:solidFill>
            <w14:srgbClr w14:val="000000">
              <w14:alpha w14:val="50000"/>
            </w14:srgbClr>
          </w14:solidFill>
        </w14:textFill>
      </w:rPr>
      <w:t>2</w:t>
    </w:r>
    <w:r w:rsidRPr="00647989">
      <w:rPr>
        <w:rFonts w:cs="Arial"/>
        <w:color w:val="000000"/>
        <w:sz w:val="15"/>
        <w:szCs w:val="15"/>
        <w14:textFill>
          <w14:solidFill>
            <w14:srgbClr w14:val="000000">
              <w14:alpha w14:val="50000"/>
            </w14:srgbClr>
          </w14:solidFill>
        </w14:textFil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FFB473" w14:textId="77777777" w:rsidR="003A4088" w:rsidRDefault="003A4088" w:rsidP="00751116">
      <w:r>
        <w:separator/>
      </w:r>
    </w:p>
    <w:p w14:paraId="70BA9197" w14:textId="77777777" w:rsidR="003A4088" w:rsidRDefault="003A4088"/>
    <w:p w14:paraId="40704AB0" w14:textId="77777777" w:rsidR="003A4088" w:rsidRDefault="003A4088" w:rsidP="00F0579B"/>
    <w:p w14:paraId="2EEE0D18" w14:textId="77777777" w:rsidR="003A4088" w:rsidRDefault="003A4088" w:rsidP="00C94C6D"/>
  </w:footnote>
  <w:footnote w:type="continuationSeparator" w:id="0">
    <w:p w14:paraId="27DA348D" w14:textId="77777777" w:rsidR="003A4088" w:rsidRDefault="003A4088" w:rsidP="00751116">
      <w:r>
        <w:continuationSeparator/>
      </w:r>
    </w:p>
    <w:p w14:paraId="791ED6D1" w14:textId="77777777" w:rsidR="003A4088" w:rsidRDefault="003A4088"/>
    <w:p w14:paraId="2F2408B6" w14:textId="77777777" w:rsidR="003A4088" w:rsidRDefault="003A4088" w:rsidP="00F0579B"/>
    <w:p w14:paraId="146F0077" w14:textId="77777777" w:rsidR="003A4088" w:rsidRDefault="003A4088" w:rsidP="00C94C6D"/>
  </w:footnote>
  <w:footnote w:type="continuationNotice" w:id="1">
    <w:p w14:paraId="7F2B502B" w14:textId="77777777" w:rsidR="003A4088" w:rsidRDefault="003A40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518EDE" w14:textId="77777777" w:rsidR="00666CFD" w:rsidRDefault="00666C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7D92D" w14:textId="77777777" w:rsidR="00B56B72" w:rsidRPr="005F4CD1" w:rsidRDefault="00B56B72" w:rsidP="00C94C6D">
    <w:r>
      <w:rPr>
        <w:noProof/>
      </w:rPr>
      <w:drawing>
        <wp:anchor distT="0" distB="0" distL="114300" distR="114300" simplePos="0" relativeHeight="251658240" behindDoc="0" locked="0" layoutInCell="1" allowOverlap="1" wp14:anchorId="2F5C6DA7" wp14:editId="07E77E88">
          <wp:simplePos x="0" y="0"/>
          <wp:positionH relativeFrom="margin">
            <wp:posOffset>4838065</wp:posOffset>
          </wp:positionH>
          <wp:positionV relativeFrom="margin">
            <wp:posOffset>-945515</wp:posOffset>
          </wp:positionV>
          <wp:extent cx="1460500" cy="454660"/>
          <wp:effectExtent l="0" t="0" r="6350" b="254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460500" cy="45466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EA68A" w14:textId="77777777" w:rsidR="009A3DAD" w:rsidRDefault="009A3DAD">
    <w:pPr>
      <w:pStyle w:val="Header"/>
    </w:pPr>
    <w:r>
      <w:rPr>
        <w:noProof/>
      </w:rPr>
      <w:drawing>
        <wp:anchor distT="0" distB="0" distL="114300" distR="114300" simplePos="0" relativeHeight="251658242" behindDoc="0" locked="0" layoutInCell="1" allowOverlap="1" wp14:anchorId="6FBF28B9" wp14:editId="138A2DA2">
          <wp:simplePos x="0" y="0"/>
          <wp:positionH relativeFrom="margin">
            <wp:posOffset>4838700</wp:posOffset>
          </wp:positionH>
          <wp:positionV relativeFrom="margin">
            <wp:posOffset>-946785</wp:posOffset>
          </wp:positionV>
          <wp:extent cx="1461600" cy="453600"/>
          <wp:effectExtent l="0" t="0" r="5715" b="3810"/>
          <wp:wrapSquare wrapText="bothSides"/>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461600" cy="453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C84D0F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9C695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6B2CD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7FA513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85875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D5AB2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2C75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64946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F84F43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94A4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DF3214"/>
    <w:multiLevelType w:val="hybridMultilevel"/>
    <w:tmpl w:val="BA6EAD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855919572">
    <w:abstractNumId w:val="0"/>
  </w:num>
  <w:num w:numId="2" w16cid:durableId="65957307">
    <w:abstractNumId w:val="1"/>
  </w:num>
  <w:num w:numId="3" w16cid:durableId="1483691807">
    <w:abstractNumId w:val="2"/>
  </w:num>
  <w:num w:numId="4" w16cid:durableId="1139029175">
    <w:abstractNumId w:val="3"/>
  </w:num>
  <w:num w:numId="5" w16cid:durableId="1959333526">
    <w:abstractNumId w:val="8"/>
  </w:num>
  <w:num w:numId="6" w16cid:durableId="1669091000">
    <w:abstractNumId w:val="4"/>
  </w:num>
  <w:num w:numId="7" w16cid:durableId="428357819">
    <w:abstractNumId w:val="5"/>
  </w:num>
  <w:num w:numId="8" w16cid:durableId="395396000">
    <w:abstractNumId w:val="6"/>
  </w:num>
  <w:num w:numId="9" w16cid:durableId="241186137">
    <w:abstractNumId w:val="7"/>
  </w:num>
  <w:num w:numId="10" w16cid:durableId="478888086">
    <w:abstractNumId w:val="9"/>
  </w:num>
  <w:num w:numId="11" w16cid:durableId="84439707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F82"/>
    <w:rsid w:val="000060EA"/>
    <w:rsid w:val="000315F7"/>
    <w:rsid w:val="0003265D"/>
    <w:rsid w:val="00053B91"/>
    <w:rsid w:val="000557DD"/>
    <w:rsid w:val="00055CB0"/>
    <w:rsid w:val="00066D66"/>
    <w:rsid w:val="0007311E"/>
    <w:rsid w:val="00090A96"/>
    <w:rsid w:val="000941F0"/>
    <w:rsid w:val="000A1A45"/>
    <w:rsid w:val="000B115E"/>
    <w:rsid w:val="000B1D85"/>
    <w:rsid w:val="000B209D"/>
    <w:rsid w:val="000D2A02"/>
    <w:rsid w:val="000D410C"/>
    <w:rsid w:val="000E3D64"/>
    <w:rsid w:val="000F192F"/>
    <w:rsid w:val="000F30EA"/>
    <w:rsid w:val="001175ED"/>
    <w:rsid w:val="0013217B"/>
    <w:rsid w:val="00133B63"/>
    <w:rsid w:val="00142C47"/>
    <w:rsid w:val="001468CB"/>
    <w:rsid w:val="0015272A"/>
    <w:rsid w:val="00170E99"/>
    <w:rsid w:val="0017136D"/>
    <w:rsid w:val="00175277"/>
    <w:rsid w:val="00193488"/>
    <w:rsid w:val="001A40EA"/>
    <w:rsid w:val="001A4EAE"/>
    <w:rsid w:val="001B178D"/>
    <w:rsid w:val="001D0D54"/>
    <w:rsid w:val="001D525D"/>
    <w:rsid w:val="001E0E8D"/>
    <w:rsid w:val="001E2A4F"/>
    <w:rsid w:val="001F2B1A"/>
    <w:rsid w:val="001F49C2"/>
    <w:rsid w:val="00200561"/>
    <w:rsid w:val="00214FAC"/>
    <w:rsid w:val="002208B2"/>
    <w:rsid w:val="00223139"/>
    <w:rsid w:val="00240EBC"/>
    <w:rsid w:val="00252BE9"/>
    <w:rsid w:val="0027537A"/>
    <w:rsid w:val="002804F7"/>
    <w:rsid w:val="00282074"/>
    <w:rsid w:val="002835F7"/>
    <w:rsid w:val="00291F5C"/>
    <w:rsid w:val="00294FB7"/>
    <w:rsid w:val="00295F35"/>
    <w:rsid w:val="002A3156"/>
    <w:rsid w:val="002B2C3F"/>
    <w:rsid w:val="002B2DED"/>
    <w:rsid w:val="002B5958"/>
    <w:rsid w:val="002C16DE"/>
    <w:rsid w:val="002E5FFD"/>
    <w:rsid w:val="002F081C"/>
    <w:rsid w:val="002F297B"/>
    <w:rsid w:val="003228B9"/>
    <w:rsid w:val="0032735C"/>
    <w:rsid w:val="003376FB"/>
    <w:rsid w:val="00337890"/>
    <w:rsid w:val="00340519"/>
    <w:rsid w:val="00346DA4"/>
    <w:rsid w:val="00346E99"/>
    <w:rsid w:val="003470E0"/>
    <w:rsid w:val="00347868"/>
    <w:rsid w:val="00350DD8"/>
    <w:rsid w:val="003524CA"/>
    <w:rsid w:val="00352B6B"/>
    <w:rsid w:val="00356D6E"/>
    <w:rsid w:val="00357E8F"/>
    <w:rsid w:val="00363B50"/>
    <w:rsid w:val="00363CDA"/>
    <w:rsid w:val="0038498E"/>
    <w:rsid w:val="00384BC3"/>
    <w:rsid w:val="00384DEC"/>
    <w:rsid w:val="00385F21"/>
    <w:rsid w:val="00390D69"/>
    <w:rsid w:val="0039139A"/>
    <w:rsid w:val="00397276"/>
    <w:rsid w:val="003A0EE7"/>
    <w:rsid w:val="003A4088"/>
    <w:rsid w:val="003C136F"/>
    <w:rsid w:val="003C18FD"/>
    <w:rsid w:val="003C2805"/>
    <w:rsid w:val="003F4A42"/>
    <w:rsid w:val="00401259"/>
    <w:rsid w:val="00402B1F"/>
    <w:rsid w:val="00410E9A"/>
    <w:rsid w:val="004214C2"/>
    <w:rsid w:val="00424283"/>
    <w:rsid w:val="00430580"/>
    <w:rsid w:val="00434B4F"/>
    <w:rsid w:val="00437DE5"/>
    <w:rsid w:val="004429D9"/>
    <w:rsid w:val="00446757"/>
    <w:rsid w:val="004E1715"/>
    <w:rsid w:val="00513063"/>
    <w:rsid w:val="00522915"/>
    <w:rsid w:val="0052520B"/>
    <w:rsid w:val="00526381"/>
    <w:rsid w:val="00537CC6"/>
    <w:rsid w:val="00545E29"/>
    <w:rsid w:val="00546FD0"/>
    <w:rsid w:val="00581F6C"/>
    <w:rsid w:val="00583074"/>
    <w:rsid w:val="00590B45"/>
    <w:rsid w:val="00592319"/>
    <w:rsid w:val="005A2EA4"/>
    <w:rsid w:val="005A4AF2"/>
    <w:rsid w:val="005A75F2"/>
    <w:rsid w:val="005C3E06"/>
    <w:rsid w:val="005D1948"/>
    <w:rsid w:val="005D2F09"/>
    <w:rsid w:val="005D7812"/>
    <w:rsid w:val="005E2BED"/>
    <w:rsid w:val="005F06C8"/>
    <w:rsid w:val="005F4CD1"/>
    <w:rsid w:val="005F5F77"/>
    <w:rsid w:val="005F61AE"/>
    <w:rsid w:val="00600651"/>
    <w:rsid w:val="006036AE"/>
    <w:rsid w:val="00633847"/>
    <w:rsid w:val="00636330"/>
    <w:rsid w:val="00636E78"/>
    <w:rsid w:val="00647989"/>
    <w:rsid w:val="00653B08"/>
    <w:rsid w:val="00654D4F"/>
    <w:rsid w:val="00666CFD"/>
    <w:rsid w:val="006677C7"/>
    <w:rsid w:val="00690749"/>
    <w:rsid w:val="0069354B"/>
    <w:rsid w:val="00696389"/>
    <w:rsid w:val="006B010C"/>
    <w:rsid w:val="006B2DFA"/>
    <w:rsid w:val="006B4A72"/>
    <w:rsid w:val="006D2284"/>
    <w:rsid w:val="006E15E1"/>
    <w:rsid w:val="006E2205"/>
    <w:rsid w:val="006E40C5"/>
    <w:rsid w:val="006F06D5"/>
    <w:rsid w:val="006F20BC"/>
    <w:rsid w:val="006F73FD"/>
    <w:rsid w:val="00701036"/>
    <w:rsid w:val="00730808"/>
    <w:rsid w:val="0073565D"/>
    <w:rsid w:val="00747358"/>
    <w:rsid w:val="00747A53"/>
    <w:rsid w:val="00751116"/>
    <w:rsid w:val="00763252"/>
    <w:rsid w:val="00774C37"/>
    <w:rsid w:val="0078724B"/>
    <w:rsid w:val="007A2078"/>
    <w:rsid w:val="007D0946"/>
    <w:rsid w:val="007D7A4D"/>
    <w:rsid w:val="007E2994"/>
    <w:rsid w:val="007F2555"/>
    <w:rsid w:val="007F392D"/>
    <w:rsid w:val="007F7D62"/>
    <w:rsid w:val="008122C8"/>
    <w:rsid w:val="0081379B"/>
    <w:rsid w:val="0081732B"/>
    <w:rsid w:val="008178B7"/>
    <w:rsid w:val="008300D5"/>
    <w:rsid w:val="00832C7A"/>
    <w:rsid w:val="00856853"/>
    <w:rsid w:val="00866D96"/>
    <w:rsid w:val="00874E39"/>
    <w:rsid w:val="008814B4"/>
    <w:rsid w:val="008A2823"/>
    <w:rsid w:val="008A5431"/>
    <w:rsid w:val="008D2E9E"/>
    <w:rsid w:val="008D7A6D"/>
    <w:rsid w:val="008E0324"/>
    <w:rsid w:val="008E218E"/>
    <w:rsid w:val="008E2549"/>
    <w:rsid w:val="008F1CBB"/>
    <w:rsid w:val="00904F29"/>
    <w:rsid w:val="00916530"/>
    <w:rsid w:val="00962D25"/>
    <w:rsid w:val="0097181F"/>
    <w:rsid w:val="00972580"/>
    <w:rsid w:val="00984773"/>
    <w:rsid w:val="009A2DFC"/>
    <w:rsid w:val="009A3DAD"/>
    <w:rsid w:val="009C762D"/>
    <w:rsid w:val="009D0101"/>
    <w:rsid w:val="009D16E2"/>
    <w:rsid w:val="009D25CE"/>
    <w:rsid w:val="009D66EE"/>
    <w:rsid w:val="009F7A0A"/>
    <w:rsid w:val="00A05388"/>
    <w:rsid w:val="00A15075"/>
    <w:rsid w:val="00A40C03"/>
    <w:rsid w:val="00A731B7"/>
    <w:rsid w:val="00A81C1A"/>
    <w:rsid w:val="00A870CC"/>
    <w:rsid w:val="00A9511F"/>
    <w:rsid w:val="00A95F57"/>
    <w:rsid w:val="00AA3AB6"/>
    <w:rsid w:val="00AB494C"/>
    <w:rsid w:val="00AB7ADF"/>
    <w:rsid w:val="00AC36DF"/>
    <w:rsid w:val="00AC3892"/>
    <w:rsid w:val="00AC71B3"/>
    <w:rsid w:val="00AD08B3"/>
    <w:rsid w:val="00AD214A"/>
    <w:rsid w:val="00AF569D"/>
    <w:rsid w:val="00B02E93"/>
    <w:rsid w:val="00B05846"/>
    <w:rsid w:val="00B05F29"/>
    <w:rsid w:val="00B12ACF"/>
    <w:rsid w:val="00B37228"/>
    <w:rsid w:val="00B53EEE"/>
    <w:rsid w:val="00B56B72"/>
    <w:rsid w:val="00B632E8"/>
    <w:rsid w:val="00B70247"/>
    <w:rsid w:val="00BA05CB"/>
    <w:rsid w:val="00BB3D5B"/>
    <w:rsid w:val="00BC2BAA"/>
    <w:rsid w:val="00BD2643"/>
    <w:rsid w:val="00BD2F5B"/>
    <w:rsid w:val="00BF0594"/>
    <w:rsid w:val="00BF3C7C"/>
    <w:rsid w:val="00C027A7"/>
    <w:rsid w:val="00C12422"/>
    <w:rsid w:val="00C3424F"/>
    <w:rsid w:val="00C461B5"/>
    <w:rsid w:val="00C55B82"/>
    <w:rsid w:val="00C738B3"/>
    <w:rsid w:val="00C74ED3"/>
    <w:rsid w:val="00C774DC"/>
    <w:rsid w:val="00C804D9"/>
    <w:rsid w:val="00C94C6D"/>
    <w:rsid w:val="00CA2845"/>
    <w:rsid w:val="00CB4AE5"/>
    <w:rsid w:val="00CC45AC"/>
    <w:rsid w:val="00CC620B"/>
    <w:rsid w:val="00CF488A"/>
    <w:rsid w:val="00CF79E9"/>
    <w:rsid w:val="00D04FB1"/>
    <w:rsid w:val="00D11481"/>
    <w:rsid w:val="00D13300"/>
    <w:rsid w:val="00D135E7"/>
    <w:rsid w:val="00D13707"/>
    <w:rsid w:val="00D15323"/>
    <w:rsid w:val="00D345F2"/>
    <w:rsid w:val="00D622D4"/>
    <w:rsid w:val="00D65429"/>
    <w:rsid w:val="00D67F0C"/>
    <w:rsid w:val="00DC2A99"/>
    <w:rsid w:val="00DC315A"/>
    <w:rsid w:val="00DC5AA3"/>
    <w:rsid w:val="00DD6216"/>
    <w:rsid w:val="00DE4027"/>
    <w:rsid w:val="00DE5D74"/>
    <w:rsid w:val="00DE6704"/>
    <w:rsid w:val="00E16AB1"/>
    <w:rsid w:val="00E16FF9"/>
    <w:rsid w:val="00E57E75"/>
    <w:rsid w:val="00E6377A"/>
    <w:rsid w:val="00E87349"/>
    <w:rsid w:val="00E967EE"/>
    <w:rsid w:val="00EB309E"/>
    <w:rsid w:val="00EB7F75"/>
    <w:rsid w:val="00ED40E4"/>
    <w:rsid w:val="00EF1892"/>
    <w:rsid w:val="00EF56E4"/>
    <w:rsid w:val="00EF5EE3"/>
    <w:rsid w:val="00F009B8"/>
    <w:rsid w:val="00F0579B"/>
    <w:rsid w:val="00F24976"/>
    <w:rsid w:val="00F27DB9"/>
    <w:rsid w:val="00F31616"/>
    <w:rsid w:val="00F317D8"/>
    <w:rsid w:val="00F346F0"/>
    <w:rsid w:val="00F355B1"/>
    <w:rsid w:val="00F41F82"/>
    <w:rsid w:val="00F5351A"/>
    <w:rsid w:val="00F53779"/>
    <w:rsid w:val="00F81E98"/>
    <w:rsid w:val="00F81F06"/>
    <w:rsid w:val="00F91332"/>
    <w:rsid w:val="00FA134E"/>
    <w:rsid w:val="00FA2C15"/>
    <w:rsid w:val="00FA399A"/>
    <w:rsid w:val="00FA7E4E"/>
    <w:rsid w:val="00FC316C"/>
    <w:rsid w:val="00FE515C"/>
    <w:rsid w:val="00FE6721"/>
    <w:rsid w:val="00FF22CC"/>
    <w:rsid w:val="00FF38CB"/>
    <w:rsid w:val="057DE7EA"/>
    <w:rsid w:val="0836ADA4"/>
    <w:rsid w:val="092E48B1"/>
    <w:rsid w:val="09DA6B8B"/>
    <w:rsid w:val="13135599"/>
    <w:rsid w:val="151D1E32"/>
    <w:rsid w:val="17A23E16"/>
    <w:rsid w:val="19D766F8"/>
    <w:rsid w:val="1CFC1936"/>
    <w:rsid w:val="1D0F07BA"/>
    <w:rsid w:val="205FD0D9"/>
    <w:rsid w:val="21B93541"/>
    <w:rsid w:val="222640DC"/>
    <w:rsid w:val="22914606"/>
    <w:rsid w:val="279B9983"/>
    <w:rsid w:val="2C63F5B9"/>
    <w:rsid w:val="313766DC"/>
    <w:rsid w:val="32E36043"/>
    <w:rsid w:val="339C5A8E"/>
    <w:rsid w:val="34942CD1"/>
    <w:rsid w:val="35C09D60"/>
    <w:rsid w:val="3C002C44"/>
    <w:rsid w:val="4216ADF7"/>
    <w:rsid w:val="42E95B07"/>
    <w:rsid w:val="448D18EE"/>
    <w:rsid w:val="4515C47C"/>
    <w:rsid w:val="454E4EB9"/>
    <w:rsid w:val="46D1F9FC"/>
    <w:rsid w:val="46E61C6C"/>
    <w:rsid w:val="47BCCC2A"/>
    <w:rsid w:val="48AE640E"/>
    <w:rsid w:val="4FA0C7B5"/>
    <w:rsid w:val="4FCFCB95"/>
    <w:rsid w:val="50575B10"/>
    <w:rsid w:val="516B9BF6"/>
    <w:rsid w:val="5719A7AF"/>
    <w:rsid w:val="57414E71"/>
    <w:rsid w:val="58AF5A9C"/>
    <w:rsid w:val="59B84ACB"/>
    <w:rsid w:val="5C37C0A3"/>
    <w:rsid w:val="5CADB9AB"/>
    <w:rsid w:val="5F5CE68C"/>
    <w:rsid w:val="665532FB"/>
    <w:rsid w:val="668AB307"/>
    <w:rsid w:val="6B36F0E6"/>
    <w:rsid w:val="6C033C9C"/>
    <w:rsid w:val="6D9F0CFD"/>
    <w:rsid w:val="71184AAF"/>
    <w:rsid w:val="711861B7"/>
    <w:rsid w:val="714C9E69"/>
    <w:rsid w:val="71815870"/>
    <w:rsid w:val="73528901"/>
    <w:rsid w:val="767EB7A6"/>
    <w:rsid w:val="7762CD7E"/>
    <w:rsid w:val="788995CA"/>
    <w:rsid w:val="78D084CD"/>
    <w:rsid w:val="78E1BFA4"/>
    <w:rsid w:val="7B187EBA"/>
    <w:rsid w:val="7C611BE8"/>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932B36"/>
  <w15:chartTrackingRefBased/>
  <w15:docId w15:val="{6CA8A631-9899-4C26-9ACB-92F53D9E9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E29"/>
    <w:rPr>
      <w:rFonts w:ascii="Open Sans" w:hAnsi="Open Sans"/>
      <w:sz w:val="20"/>
    </w:rPr>
  </w:style>
  <w:style w:type="paragraph" w:styleId="Heading1">
    <w:name w:val="heading 1"/>
    <w:basedOn w:val="Normal"/>
    <w:next w:val="Normal"/>
    <w:link w:val="Heading1Char"/>
    <w:autoRedefine/>
    <w:uiPriority w:val="9"/>
    <w:qFormat/>
    <w:rsid w:val="00142C47"/>
    <w:pPr>
      <w:autoSpaceDE w:val="0"/>
      <w:autoSpaceDN w:val="0"/>
      <w:adjustRightInd w:val="0"/>
      <w:textAlignment w:val="center"/>
      <w:outlineLvl w:val="0"/>
    </w:pPr>
    <w:rPr>
      <w:rFonts w:cs="Arial"/>
      <w:b/>
      <w:bCs/>
      <w:color w:val="000000" w:themeColor="text1"/>
      <w:sz w:val="32"/>
      <w:szCs w:val="36"/>
    </w:rPr>
  </w:style>
  <w:style w:type="paragraph" w:styleId="Heading2">
    <w:name w:val="heading 2"/>
    <w:basedOn w:val="Heading1"/>
    <w:next w:val="Normal"/>
    <w:link w:val="Heading2Char"/>
    <w:autoRedefine/>
    <w:uiPriority w:val="9"/>
    <w:unhideWhenUsed/>
    <w:qFormat/>
    <w:rsid w:val="00545E29"/>
    <w:pPr>
      <w:outlineLvl w:val="1"/>
    </w:pPr>
    <w:rPr>
      <w:sz w:val="30"/>
    </w:rPr>
  </w:style>
  <w:style w:type="paragraph" w:styleId="Heading3">
    <w:name w:val="heading 3"/>
    <w:basedOn w:val="Heading2"/>
    <w:next w:val="Normal"/>
    <w:link w:val="Heading3Char"/>
    <w:autoRedefine/>
    <w:uiPriority w:val="9"/>
    <w:unhideWhenUsed/>
    <w:qFormat/>
    <w:rsid w:val="00BD2643"/>
    <w:pPr>
      <w:outlineLvl w:val="2"/>
    </w:pPr>
    <w:rPr>
      <w:bCs w:val="0"/>
      <w:color w:val="auto"/>
      <w:sz w:val="24"/>
      <w:szCs w:val="22"/>
    </w:rPr>
  </w:style>
  <w:style w:type="paragraph" w:styleId="Heading4">
    <w:name w:val="heading 4"/>
    <w:basedOn w:val="Heading3"/>
    <w:next w:val="Normal"/>
    <w:link w:val="Heading4Char"/>
    <w:autoRedefine/>
    <w:uiPriority w:val="9"/>
    <w:unhideWhenUsed/>
    <w:qFormat/>
    <w:rsid w:val="00545E29"/>
    <w:pPr>
      <w:outlineLvl w:val="3"/>
    </w:pPr>
    <w:rPr>
      <w:sz w:val="20"/>
      <w:szCs w:val="18"/>
    </w:rPr>
  </w:style>
  <w:style w:type="paragraph" w:styleId="Heading5">
    <w:name w:val="heading 5"/>
    <w:basedOn w:val="Normal"/>
    <w:next w:val="Normal"/>
    <w:link w:val="Heading5Char"/>
    <w:uiPriority w:val="9"/>
    <w:unhideWhenUsed/>
    <w:qFormat/>
    <w:rsid w:val="00545E29"/>
    <w:pPr>
      <w:keepNext/>
      <w:keepLines/>
      <w:spacing w:before="40"/>
      <w:outlineLvl w:val="4"/>
    </w:pPr>
    <w:rPr>
      <w:rFonts w:asciiTheme="majorHAnsi" w:eastAsiaTheme="majorEastAsia" w:hAnsiTheme="majorHAnsi" w:cstheme="majorBidi"/>
      <w:color w:val="9C1A1F" w:themeColor="accent1" w:themeShade="BF"/>
    </w:rPr>
  </w:style>
  <w:style w:type="paragraph" w:styleId="Heading6">
    <w:name w:val="heading 6"/>
    <w:basedOn w:val="Normal"/>
    <w:next w:val="Normal"/>
    <w:link w:val="Heading6Char"/>
    <w:uiPriority w:val="9"/>
    <w:unhideWhenUsed/>
    <w:qFormat/>
    <w:rsid w:val="00545E29"/>
    <w:pPr>
      <w:keepNext/>
      <w:keepLines/>
      <w:spacing w:before="40"/>
      <w:outlineLvl w:val="5"/>
    </w:pPr>
    <w:rPr>
      <w:rFonts w:asciiTheme="majorHAnsi" w:eastAsiaTheme="majorEastAsia" w:hAnsiTheme="majorHAnsi" w:cstheme="majorBidi"/>
      <w:color w:val="671114" w:themeColor="accent1" w:themeShade="7F"/>
    </w:rPr>
  </w:style>
  <w:style w:type="paragraph" w:styleId="Heading7">
    <w:name w:val="heading 7"/>
    <w:basedOn w:val="Normal"/>
    <w:next w:val="Normal"/>
    <w:link w:val="Heading7Char"/>
    <w:uiPriority w:val="9"/>
    <w:unhideWhenUsed/>
    <w:qFormat/>
    <w:rsid w:val="00545E29"/>
    <w:pPr>
      <w:keepNext/>
      <w:keepLines/>
      <w:spacing w:before="40"/>
      <w:outlineLvl w:val="6"/>
    </w:pPr>
    <w:rPr>
      <w:rFonts w:asciiTheme="majorHAnsi" w:eastAsiaTheme="majorEastAsia" w:hAnsiTheme="majorHAnsi" w:cstheme="majorBidi"/>
      <w:i/>
      <w:iCs/>
      <w:color w:val="67111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5E29"/>
    <w:pPr>
      <w:tabs>
        <w:tab w:val="center" w:pos="4513"/>
        <w:tab w:val="right" w:pos="9026"/>
      </w:tabs>
    </w:pPr>
  </w:style>
  <w:style w:type="character" w:customStyle="1" w:styleId="HeaderChar">
    <w:name w:val="Header Char"/>
    <w:basedOn w:val="DefaultParagraphFont"/>
    <w:link w:val="Header"/>
    <w:uiPriority w:val="99"/>
    <w:rsid w:val="00545E29"/>
    <w:rPr>
      <w:rFonts w:ascii="Open Sans" w:hAnsi="Open Sans"/>
      <w:sz w:val="20"/>
    </w:rPr>
  </w:style>
  <w:style w:type="paragraph" w:styleId="Footer">
    <w:name w:val="footer"/>
    <w:basedOn w:val="Normal"/>
    <w:link w:val="FooterChar"/>
    <w:uiPriority w:val="99"/>
    <w:unhideWhenUsed/>
    <w:rsid w:val="00545E29"/>
    <w:pPr>
      <w:tabs>
        <w:tab w:val="center" w:pos="4513"/>
        <w:tab w:val="right" w:pos="9026"/>
      </w:tabs>
    </w:pPr>
  </w:style>
  <w:style w:type="character" w:customStyle="1" w:styleId="FooterChar">
    <w:name w:val="Footer Char"/>
    <w:basedOn w:val="DefaultParagraphFont"/>
    <w:link w:val="Footer"/>
    <w:uiPriority w:val="99"/>
    <w:rsid w:val="00545E29"/>
    <w:rPr>
      <w:rFonts w:ascii="Open Sans" w:hAnsi="Open Sans"/>
      <w:sz w:val="20"/>
    </w:rPr>
  </w:style>
  <w:style w:type="paragraph" w:customStyle="1" w:styleId="Normalitalic">
    <w:name w:val="Normal italic"/>
    <w:basedOn w:val="Normal"/>
    <w:next w:val="Normal"/>
    <w:link w:val="NormalitalicChar"/>
    <w:qFormat/>
    <w:rsid w:val="00545E29"/>
    <w:rPr>
      <w:i/>
      <w:iCs/>
    </w:rPr>
  </w:style>
  <w:style w:type="table" w:styleId="TableGrid">
    <w:name w:val="Table Grid"/>
    <w:basedOn w:val="TableNormal"/>
    <w:uiPriority w:val="39"/>
    <w:rsid w:val="00545E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gress">
    <w:name w:val="Ingress"/>
    <w:basedOn w:val="Normal"/>
    <w:qFormat/>
    <w:rsid w:val="00545E29"/>
    <w:rPr>
      <w:rFonts w:cs="Arial"/>
      <w:sz w:val="22"/>
      <w:szCs w:val="22"/>
    </w:rPr>
  </w:style>
  <w:style w:type="character" w:styleId="PageNumber">
    <w:name w:val="page number"/>
    <w:basedOn w:val="DefaultParagraphFont"/>
    <w:uiPriority w:val="99"/>
    <w:semiHidden/>
    <w:unhideWhenUsed/>
    <w:rsid w:val="00545E29"/>
  </w:style>
  <w:style w:type="paragraph" w:customStyle="1" w:styleId="Dokumentinformation">
    <w:name w:val="Dokumentinformation"/>
    <w:basedOn w:val="Normal"/>
    <w:autoRedefine/>
    <w:qFormat/>
    <w:rsid w:val="00545E29"/>
    <w:pPr>
      <w:autoSpaceDE w:val="0"/>
      <w:autoSpaceDN w:val="0"/>
      <w:adjustRightInd w:val="0"/>
      <w:textAlignment w:val="center"/>
    </w:pPr>
    <w:rPr>
      <w:rFonts w:cs="Arial"/>
      <w:color w:val="000000"/>
      <w:sz w:val="15"/>
      <w:szCs w:val="15"/>
      <w:lang w:val="en-US"/>
    </w:rPr>
  </w:style>
  <w:style w:type="character" w:customStyle="1" w:styleId="Heading1Char">
    <w:name w:val="Heading 1 Char"/>
    <w:basedOn w:val="DefaultParagraphFont"/>
    <w:link w:val="Heading1"/>
    <w:uiPriority w:val="9"/>
    <w:rsid w:val="00142C47"/>
    <w:rPr>
      <w:rFonts w:ascii="Open Sans" w:hAnsi="Open Sans" w:cs="Arial"/>
      <w:b/>
      <w:bCs/>
      <w:color w:val="000000" w:themeColor="text1"/>
      <w:sz w:val="32"/>
      <w:szCs w:val="36"/>
    </w:rPr>
  </w:style>
  <w:style w:type="character" w:customStyle="1" w:styleId="Heading2Char">
    <w:name w:val="Heading 2 Char"/>
    <w:basedOn w:val="DefaultParagraphFont"/>
    <w:link w:val="Heading2"/>
    <w:uiPriority w:val="9"/>
    <w:rsid w:val="00545E29"/>
    <w:rPr>
      <w:rFonts w:ascii="Open Sans" w:hAnsi="Open Sans" w:cs="Arial"/>
      <w:b/>
      <w:bCs/>
      <w:color w:val="000000" w:themeColor="text1"/>
      <w:sz w:val="30"/>
      <w:szCs w:val="48"/>
    </w:rPr>
  </w:style>
  <w:style w:type="character" w:customStyle="1" w:styleId="Heading3Char">
    <w:name w:val="Heading 3 Char"/>
    <w:basedOn w:val="DefaultParagraphFont"/>
    <w:link w:val="Heading3"/>
    <w:uiPriority w:val="9"/>
    <w:rsid w:val="00BD2643"/>
    <w:rPr>
      <w:rFonts w:ascii="Open Sans" w:hAnsi="Open Sans" w:cs="Arial"/>
      <w:b/>
      <w:szCs w:val="22"/>
    </w:rPr>
  </w:style>
  <w:style w:type="character" w:customStyle="1" w:styleId="Heading4Char">
    <w:name w:val="Heading 4 Char"/>
    <w:basedOn w:val="DefaultParagraphFont"/>
    <w:link w:val="Heading4"/>
    <w:uiPriority w:val="9"/>
    <w:rsid w:val="00545E29"/>
    <w:rPr>
      <w:rFonts w:ascii="Open Sans" w:hAnsi="Open Sans" w:cs="Arial"/>
      <w:b/>
      <w:color w:val="000000" w:themeColor="text1"/>
      <w:sz w:val="20"/>
      <w:szCs w:val="18"/>
      <w:lang w:val="sv-SE"/>
    </w:rPr>
  </w:style>
  <w:style w:type="character" w:customStyle="1" w:styleId="Heading5Char">
    <w:name w:val="Heading 5 Char"/>
    <w:basedOn w:val="DefaultParagraphFont"/>
    <w:link w:val="Heading5"/>
    <w:uiPriority w:val="9"/>
    <w:rsid w:val="00545E29"/>
    <w:rPr>
      <w:rFonts w:asciiTheme="majorHAnsi" w:eastAsiaTheme="majorEastAsia" w:hAnsiTheme="majorHAnsi" w:cstheme="majorBidi"/>
      <w:color w:val="9C1A1F" w:themeColor="accent1" w:themeShade="BF"/>
      <w:sz w:val="20"/>
    </w:rPr>
  </w:style>
  <w:style w:type="character" w:customStyle="1" w:styleId="NormalitalicChar">
    <w:name w:val="Normal italic Char"/>
    <w:basedOn w:val="DefaultParagraphFont"/>
    <w:link w:val="Normalitalic"/>
    <w:rsid w:val="00545E29"/>
    <w:rPr>
      <w:rFonts w:ascii="Open Sans" w:hAnsi="Open Sans"/>
      <w:i/>
      <w:iCs/>
      <w:sz w:val="20"/>
    </w:rPr>
  </w:style>
  <w:style w:type="paragraph" w:customStyle="1" w:styleId="Sidnumrering">
    <w:name w:val="Sidnumrering"/>
    <w:basedOn w:val="Normal"/>
    <w:qFormat/>
    <w:rsid w:val="00545E29"/>
    <w:pPr>
      <w:jc w:val="right"/>
    </w:pPr>
    <w:rPr>
      <w:rFonts w:cs="Arial"/>
      <w:color w:val="000000"/>
      <w:sz w:val="15"/>
      <w:szCs w:val="15"/>
      <w14:textFill>
        <w14:solidFill>
          <w14:srgbClr w14:val="000000">
            <w14:alpha w14:val="50000"/>
          </w14:srgbClr>
        </w14:solidFill>
      </w14:textFill>
    </w:rPr>
  </w:style>
  <w:style w:type="character" w:customStyle="1" w:styleId="Heading6Char">
    <w:name w:val="Heading 6 Char"/>
    <w:basedOn w:val="DefaultParagraphFont"/>
    <w:link w:val="Heading6"/>
    <w:uiPriority w:val="9"/>
    <w:rsid w:val="00545E29"/>
    <w:rPr>
      <w:rFonts w:asciiTheme="majorHAnsi" w:eastAsiaTheme="majorEastAsia" w:hAnsiTheme="majorHAnsi" w:cstheme="majorBidi"/>
      <w:color w:val="671114" w:themeColor="accent1" w:themeShade="7F"/>
      <w:sz w:val="20"/>
    </w:rPr>
  </w:style>
  <w:style w:type="character" w:customStyle="1" w:styleId="Heading7Char">
    <w:name w:val="Heading 7 Char"/>
    <w:basedOn w:val="DefaultParagraphFont"/>
    <w:link w:val="Heading7"/>
    <w:uiPriority w:val="9"/>
    <w:rsid w:val="00545E29"/>
    <w:rPr>
      <w:rFonts w:asciiTheme="majorHAnsi" w:eastAsiaTheme="majorEastAsia" w:hAnsiTheme="majorHAnsi" w:cstheme="majorBidi"/>
      <w:i/>
      <w:iCs/>
      <w:color w:val="671114" w:themeColor="accent1" w:themeShade="7F"/>
      <w:sz w:val="20"/>
    </w:rPr>
  </w:style>
  <w:style w:type="paragraph" w:customStyle="1" w:styleId="Rubrikdokumentinformation">
    <w:name w:val="Rubrik dokumentinformation"/>
    <w:basedOn w:val="Normal"/>
    <w:autoRedefine/>
    <w:qFormat/>
    <w:rsid w:val="00545E29"/>
    <w:rPr>
      <w:rFonts w:cs="Arial"/>
      <w:b/>
      <w:bCs/>
      <w:noProof/>
      <w:color w:val="000000"/>
      <w:sz w:val="15"/>
      <w:szCs w:val="15"/>
    </w:rPr>
  </w:style>
  <w:style w:type="character" w:styleId="PlaceholderText">
    <w:name w:val="Placeholder Text"/>
    <w:basedOn w:val="DefaultParagraphFont"/>
    <w:uiPriority w:val="99"/>
    <w:semiHidden/>
    <w:rsid w:val="00545E29"/>
    <w:rPr>
      <w:color w:val="808080"/>
    </w:rPr>
  </w:style>
  <w:style w:type="table" w:styleId="PlainTable4">
    <w:name w:val="Plain Table 4"/>
    <w:basedOn w:val="TableNormal"/>
    <w:uiPriority w:val="44"/>
    <w:rsid w:val="00545E2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Ledamotslista">
    <w:name w:val="Ledamotslista"/>
    <w:basedOn w:val="DefaultParagraphFont"/>
    <w:rsid w:val="00545E29"/>
    <w:rPr>
      <w:sz w:val="16"/>
    </w:rPr>
  </w:style>
  <w:style w:type="character" w:styleId="Hyperlink">
    <w:name w:val="Hyperlink"/>
    <w:basedOn w:val="DefaultParagraphFont"/>
    <w:uiPriority w:val="99"/>
    <w:unhideWhenUsed/>
    <w:rsid w:val="00666CFD"/>
    <w:rPr>
      <w:color w:val="E78556" w:themeColor="hyperlink"/>
      <w:u w:val="single"/>
    </w:rPr>
  </w:style>
  <w:style w:type="paragraph" w:styleId="NormalWeb">
    <w:name w:val="Normal (Web)"/>
    <w:basedOn w:val="Normal"/>
    <w:uiPriority w:val="99"/>
    <w:semiHidden/>
    <w:unhideWhenUsed/>
    <w:rsid w:val="00437DE5"/>
    <w:pPr>
      <w:spacing w:before="100" w:beforeAutospacing="1" w:after="100" w:afterAutospacing="1"/>
    </w:pPr>
    <w:rPr>
      <w:rFonts w:ascii="Times New Roman" w:eastAsia="Times New Roman" w:hAnsi="Times New Roman" w:cs="Times New Roman"/>
      <w:sz w:val="24"/>
      <w:lang w:eastAsia="sv-SE"/>
    </w:rPr>
  </w:style>
  <w:style w:type="paragraph" w:styleId="ListParagraph">
    <w:name w:val="List Paragraph"/>
    <w:basedOn w:val="Normal"/>
    <w:uiPriority w:val="34"/>
    <w:qFormat/>
    <w:rsid w:val="00437DE5"/>
    <w:pPr>
      <w:ind w:left="720"/>
      <w:contextualSpacing/>
    </w:pPr>
  </w:style>
  <w:style w:type="paragraph" w:styleId="NoSpacing">
    <w:name w:val="No Spacing"/>
    <w:basedOn w:val="Normal"/>
    <w:uiPriority w:val="1"/>
    <w:qFormat/>
    <w:rsid w:val="00A05388"/>
    <w:rPr>
      <w:rFonts w:ascii="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1833395">
      <w:bodyDiv w:val="1"/>
      <w:marLeft w:val="0"/>
      <w:marRight w:val="0"/>
      <w:marTop w:val="0"/>
      <w:marBottom w:val="0"/>
      <w:divBdr>
        <w:top w:val="none" w:sz="0" w:space="0" w:color="auto"/>
        <w:left w:val="none" w:sz="0" w:space="0" w:color="auto"/>
        <w:bottom w:val="none" w:sz="0" w:space="0" w:color="auto"/>
        <w:right w:val="none" w:sz="0" w:space="0" w:color="auto"/>
      </w:divBdr>
    </w:div>
    <w:div w:id="812527024">
      <w:bodyDiv w:val="1"/>
      <w:marLeft w:val="0"/>
      <w:marRight w:val="0"/>
      <w:marTop w:val="0"/>
      <w:marBottom w:val="0"/>
      <w:divBdr>
        <w:top w:val="none" w:sz="0" w:space="0" w:color="auto"/>
        <w:left w:val="none" w:sz="0" w:space="0" w:color="auto"/>
        <w:bottom w:val="none" w:sz="0" w:space="0" w:color="auto"/>
        <w:right w:val="none" w:sz="0" w:space="0" w:color="auto"/>
      </w:divBdr>
    </w:div>
    <w:div w:id="1895775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ocialstyrelsen.se/globalassets/sharepoint-dokument/artikelkatalog/ovrigt/2023-9-8728.pdf"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sola.kau.se/fouvalfardvarmland/2023/08/25/inbjudan-till-digitala-informationsmoten-om-nationell-uppfoljning-av-socialtjanstens-omstallning-nuso-2024/?utm_source=nyhetsbrev&amp;utm_medium=email&amp;utm_term=&amp;utm_content=&amp;utm_campaign=SKR+socialtj%c3%a4nst+augutsti+2023"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GLAFDxVVu8"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mailto:info@skaneskommuner.se"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elieSund&#233;n\Downloads\Minnesanteckningar-202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9EE2C9200EC448AB6C521E52B777898"/>
        <w:category>
          <w:name w:val="Allmänt"/>
          <w:gallery w:val="placeholder"/>
        </w:category>
        <w:types>
          <w:type w:val="bbPlcHdr"/>
        </w:types>
        <w:behaviors>
          <w:behavior w:val="content"/>
        </w:behaviors>
        <w:guid w:val="{14498621-F972-4594-931F-CA7E44A7EC4F}"/>
      </w:docPartPr>
      <w:docPartBody>
        <w:p w:rsidR="00FF22CC" w:rsidRDefault="00FF22CC">
          <w:pPr>
            <w:pStyle w:val="69EE2C9200EC448AB6C521E52B777898"/>
          </w:pPr>
          <w:r w:rsidRPr="00AA3AB6">
            <w:rPr>
              <w:rStyle w:val="PlaceholderText"/>
              <w:color w:val="auto"/>
            </w:rPr>
            <w:t>Klicka för datum</w:t>
          </w:r>
        </w:p>
      </w:docPartBody>
    </w:docPart>
    <w:docPart>
      <w:docPartPr>
        <w:name w:val="4C4FBF7C2BDA4A90A53B52CBAA232AA8"/>
        <w:category>
          <w:name w:val="Allmänt"/>
          <w:gallery w:val="placeholder"/>
        </w:category>
        <w:types>
          <w:type w:val="bbPlcHdr"/>
        </w:types>
        <w:behaviors>
          <w:behavior w:val="content"/>
        </w:behaviors>
        <w:guid w:val="{A4D71C05-8D01-4249-A92B-4D27173F1BD6}"/>
      </w:docPartPr>
      <w:docPartBody>
        <w:p w:rsidR="00FF22CC" w:rsidRDefault="00FF22CC">
          <w:pPr>
            <w:pStyle w:val="4C4FBF7C2BDA4A90A53B52CBAA232AA8"/>
          </w:pPr>
          <w:r w:rsidRPr="0060345A">
            <w:rPr>
              <w:rStyle w:val="PlaceholderText"/>
            </w:rPr>
            <w:t>[Författare]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2CC"/>
    <w:rsid w:val="00441719"/>
    <w:rsid w:val="00725158"/>
    <w:rsid w:val="007401DD"/>
    <w:rsid w:val="007D2CD8"/>
    <w:rsid w:val="00FF22CC"/>
  </w:rsids>
  <m:mathPr>
    <m:mathFont m:val="Cambria Math"/>
    <m:brkBin m:val="before"/>
    <m:brkBinSub m:val="--"/>
    <m:smallFrac m:val="0"/>
    <m:dispDef/>
    <m:lMargin m:val="0"/>
    <m:rMargin m:val="0"/>
    <m:defJc m:val="centerGroup"/>
    <m:wrapIndent m:val="1440"/>
    <m:intLim m:val="subSup"/>
    <m:naryLim m:val="undOvr"/>
  </m:mathPr>
  <w:themeFontLang w:val="sv-SE"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9EE2C9200EC448AB6C521E52B777898">
    <w:name w:val="69EE2C9200EC448AB6C521E52B777898"/>
  </w:style>
  <w:style w:type="paragraph" w:customStyle="1" w:styleId="4C4FBF7C2BDA4A90A53B52CBAA232AA8">
    <w:name w:val="4C4FBF7C2BDA4A90A53B52CBAA232A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KSK färgtema">
      <a:dk1>
        <a:sysClr val="windowText" lastClr="000000"/>
      </a:dk1>
      <a:lt1>
        <a:sysClr val="window" lastClr="FFFFFF"/>
      </a:lt1>
      <a:dk2>
        <a:srgbClr val="585958"/>
      </a:dk2>
      <a:lt2>
        <a:srgbClr val="898A89"/>
      </a:lt2>
      <a:accent1>
        <a:srgbClr val="D1232A"/>
      </a:accent1>
      <a:accent2>
        <a:srgbClr val="F05922"/>
      </a:accent2>
      <a:accent3>
        <a:srgbClr val="F6921E"/>
      </a:accent3>
      <a:accent4>
        <a:srgbClr val="FFCA05"/>
      </a:accent4>
      <a:accent5>
        <a:srgbClr val="FFFFFF"/>
      </a:accent5>
      <a:accent6>
        <a:srgbClr val="FFFFFF"/>
      </a:accent6>
      <a:hlink>
        <a:srgbClr val="E78556"/>
      </a:hlink>
      <a:folHlink>
        <a:srgbClr val="ECA88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75D8F9E0F2FB334EA4E3465A28783E93" ma:contentTypeVersion="4" ma:contentTypeDescription="Skapa ett nytt dokument." ma:contentTypeScope="" ma:versionID="207201bebbda0fc4afa93ce6b254c8e0">
  <xsd:schema xmlns:xsd="http://www.w3.org/2001/XMLSchema" xmlns:xs="http://www.w3.org/2001/XMLSchema" xmlns:p="http://schemas.microsoft.com/office/2006/metadata/properties" xmlns:ns2="66f8c143-8d38-413f-ac05-9dbc7f021d6f" targetNamespace="http://schemas.microsoft.com/office/2006/metadata/properties" ma:root="true" ma:fieldsID="83ad6af051bd91e538f2f99d9dc7ebd3" ns2:_="">
    <xsd:import namespace="66f8c143-8d38-413f-ac05-9dbc7f021d6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f8c143-8d38-413f-ac05-9dbc7f021d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C0541787-27CF-47FA-9C9C-7FF6D206353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FCA1796-FE19-4C80-8F22-848F41341D25}">
  <ds:schemaRefs>
    <ds:schemaRef ds:uri="http://schemas.microsoft.com/sharepoint/v3/contenttype/forms"/>
  </ds:schemaRefs>
</ds:datastoreItem>
</file>

<file path=customXml/itemProps3.xml><?xml version="1.0" encoding="utf-8"?>
<ds:datastoreItem xmlns:ds="http://schemas.openxmlformats.org/officeDocument/2006/customXml" ds:itemID="{6B7B3C72-0F6A-4FCF-921B-C78F66E54764}"/>
</file>

<file path=customXml/itemProps4.xml><?xml version="1.0" encoding="utf-8"?>
<ds:datastoreItem xmlns:ds="http://schemas.openxmlformats.org/officeDocument/2006/customXml" ds:itemID="{82016EEA-4ECE-534F-BFE3-A4B6DD49C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Minnesanteckningar-2023.dotx</Template>
  <TotalTime>28</TotalTime>
  <Pages>1</Pages>
  <Words>858</Words>
  <Characters>4896</Characters>
  <Application>Microsoft Office Word</Application>
  <DocSecurity>4</DocSecurity>
  <Lines>40</Lines>
  <Paragraphs>11</Paragraphs>
  <ScaleCrop>false</ScaleCrop>
  <Company/>
  <LinksUpToDate>false</LinksUpToDate>
  <CharactersWithSpaces>5743</CharactersWithSpaces>
  <SharedDoc>false</SharedDoc>
  <HLinks>
    <vt:vector size="24" baseType="variant">
      <vt:variant>
        <vt:i4>5701646</vt:i4>
      </vt:variant>
      <vt:variant>
        <vt:i4>6</vt:i4>
      </vt:variant>
      <vt:variant>
        <vt:i4>0</vt:i4>
      </vt:variant>
      <vt:variant>
        <vt:i4>5</vt:i4>
      </vt:variant>
      <vt:variant>
        <vt:lpwstr>https://www.socialstyrelsen.se/globalassets/sharepoint-dokument/artikelkatalog/ovrigt/2023-9-8728.pdf</vt:lpwstr>
      </vt:variant>
      <vt:variant>
        <vt:lpwstr/>
      </vt:variant>
      <vt:variant>
        <vt:i4>6225954</vt:i4>
      </vt:variant>
      <vt:variant>
        <vt:i4>3</vt:i4>
      </vt:variant>
      <vt:variant>
        <vt:i4>0</vt:i4>
      </vt:variant>
      <vt:variant>
        <vt:i4>5</vt:i4>
      </vt:variant>
      <vt:variant>
        <vt:lpwstr>https://sola.kau.se/fouvalfardvarmland/2023/08/25/inbjudan-till-digitala-informationsmoten-om-nationell-uppfoljning-av-socialtjanstens-omstallning-nuso-2024/?utm_source=nyhetsbrev&amp;utm_medium=email&amp;utm_term=&amp;utm_content=&amp;utm_campaign=SKR+socialtj%c3%a4nst+augutsti+2023</vt:lpwstr>
      </vt:variant>
      <vt:variant>
        <vt:lpwstr/>
      </vt:variant>
      <vt:variant>
        <vt:i4>4063334</vt:i4>
      </vt:variant>
      <vt:variant>
        <vt:i4>0</vt:i4>
      </vt:variant>
      <vt:variant>
        <vt:i4>0</vt:i4>
      </vt:variant>
      <vt:variant>
        <vt:i4>5</vt:i4>
      </vt:variant>
      <vt:variant>
        <vt:lpwstr>https://www.youtube.com/watch?v=-GLAFDxVVu8</vt:lpwstr>
      </vt:variant>
      <vt:variant>
        <vt:lpwstr/>
      </vt:variant>
      <vt:variant>
        <vt:i4>3538948</vt:i4>
      </vt:variant>
      <vt:variant>
        <vt:i4>8</vt:i4>
      </vt:variant>
      <vt:variant>
        <vt:i4>0</vt:i4>
      </vt:variant>
      <vt:variant>
        <vt:i4>5</vt:i4>
      </vt:variant>
      <vt:variant>
        <vt:lpwstr>mailto:info@skaneskommuner.se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Anna-Maria Troedsson</dc:creator>
  <cp:keywords/>
  <dc:description/>
  <cp:lastModifiedBy>Anna Wallin</cp:lastModifiedBy>
  <cp:revision>76</cp:revision>
  <cp:lastPrinted>2023-05-25T07:02:00Z</cp:lastPrinted>
  <dcterms:created xsi:type="dcterms:W3CDTF">2023-10-13T15:54:00Z</dcterms:created>
  <dcterms:modified xsi:type="dcterms:W3CDTF">2023-11-22T22:08:00Z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0x01010075D8F9E0F2FB334EA4E3465A28783E93</vt:lpwstr>
  </property>
  <property fmtid="{D5CDD505-2E9C-101B-9397-08002B2CF9AE}" pid="3" name="MediaServiceImageTags">
    <vt:lpwstr/>
  </property>
</Properties>
</file>