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0" w:type="auto"/>
        <w:tblBorders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2365"/>
        <w:gridCol w:w="1560"/>
        <w:gridCol w:w="889"/>
        <w:gridCol w:w="1605"/>
        <w:gridCol w:w="1605"/>
      </w:tblGrid>
      <w:tr w:rsidR="00747A53" w:rsidRPr="008E0324" w14:paraId="43DDD2B5" w14:textId="77777777" w:rsidTr="00B56B72">
        <w:tc>
          <w:tcPr>
            <w:tcW w:w="1604" w:type="dxa"/>
          </w:tcPr>
          <w:p w14:paraId="61FB7707" w14:textId="77777777" w:rsidR="00747A53" w:rsidRPr="00DC315A" w:rsidRDefault="00747A53" w:rsidP="00647989">
            <w:pPr>
              <w:pStyle w:val="Rubrikdokumentinformation"/>
            </w:pPr>
          </w:p>
          <w:p w14:paraId="071228CE" w14:textId="77777777" w:rsidR="00AA3AB6" w:rsidRPr="00DC315A" w:rsidRDefault="00AA3AB6" w:rsidP="00647989">
            <w:pPr>
              <w:pStyle w:val="Rubrikdokumentinformation"/>
            </w:pPr>
            <w:r w:rsidRPr="00DC315A">
              <w:t>Datum</w:t>
            </w:r>
          </w:p>
          <w:p w14:paraId="5EB41178" w14:textId="5D469503" w:rsidR="00747A53" w:rsidRPr="00DC315A" w:rsidRDefault="008701E6" w:rsidP="00AA3AB6">
            <w:pPr>
              <w:pStyle w:val="Dokumentinformation"/>
              <w:rPr>
                <w:lang w:val="sv-SE"/>
              </w:rPr>
            </w:pPr>
            <w:sdt>
              <w:sdtPr>
                <w:rPr>
                  <w:lang w:val="sv-SE"/>
                </w:rPr>
                <w:id w:val="138091642"/>
                <w:placeholder>
                  <w:docPart w:val="69EE2C9200EC448AB6C521E52B777898"/>
                </w:placeholder>
                <w:date w:fullDate="2023-09-12T00:00:00Z">
                  <w:dateFormat w:val="yyyy-MM-dd"/>
                  <w:lid w:val="sv-SE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lang w:val="sv-SE"/>
                  </w:rPr>
                  <w:t>2023-09-12</w:t>
                </w:r>
              </w:sdtContent>
            </w:sdt>
          </w:p>
        </w:tc>
        <w:tc>
          <w:tcPr>
            <w:tcW w:w="2365" w:type="dxa"/>
          </w:tcPr>
          <w:p w14:paraId="3D0F0FFF" w14:textId="77777777" w:rsidR="00747A53" w:rsidRPr="00DC315A" w:rsidRDefault="00747A53" w:rsidP="00647989">
            <w:pPr>
              <w:pStyle w:val="Rubrikdokumentinformation"/>
            </w:pPr>
          </w:p>
          <w:p w14:paraId="20A83A1C" w14:textId="77777777" w:rsidR="00B56B72" w:rsidRPr="008E0324" w:rsidRDefault="00B56B72" w:rsidP="00144643">
            <w:pPr>
              <w:pStyle w:val="Dokumentinformation"/>
              <w:rPr>
                <w:b/>
                <w:bCs/>
                <w:lang w:val="sv-SE"/>
              </w:rPr>
            </w:pPr>
          </w:p>
        </w:tc>
        <w:tc>
          <w:tcPr>
            <w:tcW w:w="1560" w:type="dxa"/>
          </w:tcPr>
          <w:p w14:paraId="70CA07D4" w14:textId="77777777" w:rsidR="00747A53" w:rsidRPr="008E0324" w:rsidRDefault="00747A53" w:rsidP="00B53EEE">
            <w:pPr>
              <w:pStyle w:val="Dokumentinformation"/>
              <w:rPr>
                <w:noProof/>
                <w:lang w:val="sv-SE"/>
              </w:rPr>
            </w:pPr>
            <w:r w:rsidRPr="008E0324">
              <w:rPr>
                <w:noProof/>
                <w:lang w:val="sv-SE"/>
              </w:rPr>
              <w:br/>
            </w:r>
          </w:p>
        </w:tc>
        <w:tc>
          <w:tcPr>
            <w:tcW w:w="889" w:type="dxa"/>
          </w:tcPr>
          <w:p w14:paraId="119B510C" w14:textId="77777777" w:rsidR="00747A53" w:rsidRPr="008E0324" w:rsidRDefault="00747A53" w:rsidP="00B53EEE">
            <w:pPr>
              <w:pStyle w:val="Dokumentinformation"/>
              <w:rPr>
                <w:b/>
                <w:bCs/>
                <w:noProof/>
                <w:lang w:val="sv-SE"/>
              </w:rPr>
            </w:pPr>
          </w:p>
        </w:tc>
        <w:tc>
          <w:tcPr>
            <w:tcW w:w="1605" w:type="dxa"/>
          </w:tcPr>
          <w:p w14:paraId="0E80E4BF" w14:textId="77777777" w:rsidR="00747A53" w:rsidRPr="008E0324" w:rsidRDefault="00747A53" w:rsidP="00B53EEE">
            <w:pPr>
              <w:pStyle w:val="Dokumentinformation"/>
              <w:rPr>
                <w:b/>
                <w:bCs/>
                <w:noProof/>
                <w:lang w:val="sv-SE"/>
              </w:rPr>
            </w:pPr>
          </w:p>
        </w:tc>
        <w:tc>
          <w:tcPr>
            <w:tcW w:w="1605" w:type="dxa"/>
          </w:tcPr>
          <w:p w14:paraId="01D42D63" w14:textId="77777777" w:rsidR="00747A53" w:rsidRPr="008E0324" w:rsidRDefault="00747A53" w:rsidP="00B53EEE">
            <w:pPr>
              <w:pStyle w:val="Dokumentinformation"/>
              <w:rPr>
                <w:noProof/>
                <w:lang w:val="sv-SE"/>
              </w:rPr>
            </w:pPr>
          </w:p>
        </w:tc>
      </w:tr>
    </w:tbl>
    <w:p w14:paraId="2FE935E2" w14:textId="77777777" w:rsidR="00A9511F" w:rsidRPr="008E0324" w:rsidRDefault="00A9511F" w:rsidP="00904F29">
      <w:pPr>
        <w:pStyle w:val="Rubrik1"/>
      </w:pPr>
    </w:p>
    <w:p w14:paraId="3BB5F4E6" w14:textId="704CD583" w:rsidR="008A5431" w:rsidRPr="00904F29" w:rsidRDefault="00F1214C" w:rsidP="00904F29">
      <w:pPr>
        <w:pStyle w:val="Rubrik1"/>
      </w:pPr>
      <w:r>
        <w:t>Minnesanteckning</w:t>
      </w:r>
      <w:r w:rsidR="00F41F82" w:rsidRPr="00904F29">
        <w:t xml:space="preserve"> Områdesnätverk </w:t>
      </w:r>
      <w:r w:rsidR="00144643">
        <w:t>Missbruk och Beroende</w:t>
      </w:r>
    </w:p>
    <w:p w14:paraId="4E80DF84" w14:textId="77777777" w:rsidR="008F1CBB" w:rsidRPr="00DC315A" w:rsidRDefault="008F1CBB" w:rsidP="008F1CBB"/>
    <w:p w14:paraId="410B9B20" w14:textId="59FBAC50" w:rsidR="008A5431" w:rsidRPr="00DC315A" w:rsidRDefault="00EF5EE3" w:rsidP="008A5431">
      <w:r w:rsidRPr="00DC315A">
        <w:rPr>
          <w:b/>
          <w:bCs/>
        </w:rPr>
        <w:t>Tid</w:t>
      </w:r>
      <w:r w:rsidR="00FC316C" w:rsidRPr="00DC315A">
        <w:rPr>
          <w:b/>
          <w:bCs/>
        </w:rPr>
        <w:t>:</w:t>
      </w:r>
      <w:r w:rsidRPr="00DC315A">
        <w:tab/>
      </w:r>
      <w:r w:rsidRPr="00DC315A">
        <w:tab/>
      </w:r>
      <w:r w:rsidR="00D65429">
        <w:t>2023-</w:t>
      </w:r>
      <w:r w:rsidR="00144643">
        <w:t>09-08</w:t>
      </w:r>
      <w:r w:rsidR="00D65429">
        <w:t xml:space="preserve"> kl.  </w:t>
      </w:r>
      <w:r w:rsidR="00144643">
        <w:t>13.00-15.00</w:t>
      </w:r>
    </w:p>
    <w:p w14:paraId="5CC0FC11" w14:textId="030EF3AB" w:rsidR="00144643" w:rsidRDefault="00EF5EE3" w:rsidP="00144643">
      <w:pPr>
        <w:rPr>
          <w:rFonts w:ascii="Segoe UI" w:hAnsi="Segoe UI" w:cs="Segoe UI"/>
          <w:color w:val="252424"/>
        </w:rPr>
      </w:pPr>
      <w:r w:rsidRPr="00DC315A">
        <w:rPr>
          <w:b/>
          <w:bCs/>
        </w:rPr>
        <w:t>Plats</w:t>
      </w:r>
      <w:r w:rsidR="00FC316C" w:rsidRPr="00DC315A">
        <w:rPr>
          <w:b/>
          <w:bCs/>
        </w:rPr>
        <w:t>:</w:t>
      </w:r>
      <w:r w:rsidRPr="00DC315A">
        <w:tab/>
      </w:r>
      <w:r w:rsidRPr="00DC315A">
        <w:tab/>
      </w:r>
      <w:r w:rsidR="00175277">
        <w:t xml:space="preserve">Teams </w:t>
      </w:r>
    </w:p>
    <w:p w14:paraId="599C735D" w14:textId="77777777" w:rsidR="00337890" w:rsidRPr="00DC315A" w:rsidRDefault="00337890" w:rsidP="008A5431"/>
    <w:p w14:paraId="6202A168" w14:textId="04921D8F" w:rsidR="00B56B72" w:rsidRDefault="00144643" w:rsidP="00904F29">
      <w:pPr>
        <w:pStyle w:val="Rubrik3"/>
      </w:pPr>
      <w:r>
        <w:t>Deltagare</w:t>
      </w:r>
    </w:p>
    <w:p w14:paraId="336ADB80" w14:textId="772D133D" w:rsidR="00701036" w:rsidRDefault="00F41F82" w:rsidP="00701036">
      <w:r w:rsidRPr="000315F7">
        <w:t>Delregion Nordväst</w:t>
      </w:r>
      <w:r w:rsidR="001B178D" w:rsidRPr="000315F7">
        <w:t xml:space="preserve">: </w:t>
      </w:r>
      <w:r w:rsidR="00144643">
        <w:t xml:space="preserve">Lotta Johansson, Ulrika Skeppstedt </w:t>
      </w:r>
    </w:p>
    <w:p w14:paraId="74CF9FEB" w14:textId="1393F670" w:rsidR="00701036" w:rsidRDefault="00F41F82" w:rsidP="00701036">
      <w:r>
        <w:t>Delregion Mellersta</w:t>
      </w:r>
      <w:r w:rsidR="001B178D">
        <w:t xml:space="preserve">: </w:t>
      </w:r>
      <w:r w:rsidR="00144643">
        <w:t xml:space="preserve">Sofia Holmberg, Jennie Göransson Skarp </w:t>
      </w:r>
    </w:p>
    <w:p w14:paraId="6B01D5B3" w14:textId="22E175F5" w:rsidR="00F41F82" w:rsidRPr="00A15075" w:rsidRDefault="00F41F82" w:rsidP="00701036">
      <w:r w:rsidRPr="00A15075">
        <w:t>Delregion Malmö</w:t>
      </w:r>
      <w:r w:rsidR="001B178D" w:rsidRPr="00A15075">
        <w:t xml:space="preserve">: </w:t>
      </w:r>
      <w:r w:rsidR="007F0FBE">
        <w:t xml:space="preserve">Jenny </w:t>
      </w:r>
      <w:r w:rsidR="00935FCC">
        <w:t>W</w:t>
      </w:r>
      <w:r w:rsidR="00433AF3">
        <w:t xml:space="preserve">iström (ersätter </w:t>
      </w:r>
      <w:r w:rsidR="00144643">
        <w:t>Anna Von Reis</w:t>
      </w:r>
      <w:r w:rsidR="00F1214C">
        <w:t>)</w:t>
      </w:r>
      <w:r w:rsidR="00144643">
        <w:t>, Christina Ek</w:t>
      </w:r>
    </w:p>
    <w:p w14:paraId="29F12F9C" w14:textId="551C6A56" w:rsidR="00F41F82" w:rsidRDefault="00F41F82" w:rsidP="00F41F82">
      <w:r>
        <w:t>Delregion Sydväst</w:t>
      </w:r>
      <w:r w:rsidR="001B178D">
        <w:t xml:space="preserve">: </w:t>
      </w:r>
      <w:r w:rsidR="00144643">
        <w:t xml:space="preserve">Malin Gunnarsson </w:t>
      </w:r>
    </w:p>
    <w:p w14:paraId="7208A5D3" w14:textId="4198194A" w:rsidR="00F41F82" w:rsidRDefault="00F41F82" w:rsidP="00F41F82">
      <w:r>
        <w:t>Delregion Nordost</w:t>
      </w:r>
      <w:r w:rsidR="001B178D">
        <w:t xml:space="preserve">: </w:t>
      </w:r>
      <w:r w:rsidR="00144643">
        <w:t>Petter Hector</w:t>
      </w:r>
      <w:r w:rsidR="00F1214C">
        <w:t xml:space="preserve"> (förhinder)</w:t>
      </w:r>
      <w:r w:rsidR="00144643">
        <w:t xml:space="preserve"> och Mariana Möller </w:t>
      </w:r>
    </w:p>
    <w:p w14:paraId="22D268BF" w14:textId="120E4C15" w:rsidR="00F41F82" w:rsidRPr="00F41F82" w:rsidRDefault="00F41F82" w:rsidP="00F41F82">
      <w:r>
        <w:t>Delregion Sydost</w:t>
      </w:r>
      <w:r w:rsidR="001B178D">
        <w:t xml:space="preserve">: </w:t>
      </w:r>
      <w:r w:rsidR="00144643">
        <w:t xml:space="preserve">Karin Lindén </w:t>
      </w:r>
    </w:p>
    <w:p w14:paraId="18EE4AFF" w14:textId="77777777" w:rsidR="00144643" w:rsidRPr="00144643" w:rsidRDefault="00144643" w:rsidP="00144643">
      <w:pPr>
        <w:pStyle w:val="Dokumentinformation"/>
        <w:rPr>
          <w:lang w:val="sv-SE"/>
        </w:rPr>
      </w:pPr>
    </w:p>
    <w:p w14:paraId="24AACD91" w14:textId="77777777" w:rsidR="00144643" w:rsidRPr="00DC315A" w:rsidRDefault="00144643" w:rsidP="00B53EEE">
      <w:pPr>
        <w:pStyle w:val="Dokumentinformation"/>
        <w:rPr>
          <w:lang w:val="sv-SE"/>
        </w:rPr>
      </w:pPr>
    </w:p>
    <w:p w14:paraId="5EDB8E82" w14:textId="0AAD1C6F" w:rsidR="00337890" w:rsidRDefault="000A1A45" w:rsidP="00B53EEE">
      <w:r>
        <w:t xml:space="preserve">Skånes Kommuner: </w:t>
      </w:r>
    </w:p>
    <w:p w14:paraId="2131A1C5" w14:textId="00B7A025" w:rsidR="00144643" w:rsidRDefault="00144643" w:rsidP="00B53EEE">
      <w:r>
        <w:t xml:space="preserve">Emelie Sundén </w:t>
      </w:r>
    </w:p>
    <w:p w14:paraId="68687E41" w14:textId="179AC96D" w:rsidR="7762CD7E" w:rsidRDefault="7762CD7E" w:rsidP="7762CD7E"/>
    <w:p w14:paraId="67BAB075" w14:textId="40266C65" w:rsidR="00B02E93" w:rsidRDefault="00B02E93" w:rsidP="00904F29">
      <w:pPr>
        <w:pStyle w:val="Rubrik3"/>
      </w:pPr>
      <w:r>
        <w:t>Aktuellt från delregionerna</w:t>
      </w:r>
    </w:p>
    <w:p w14:paraId="0C07D8D6" w14:textId="77777777" w:rsidR="007F0FBE" w:rsidRPr="00B7081F" w:rsidRDefault="007F0FBE" w:rsidP="007F0FBE">
      <w:pPr>
        <w:spacing w:after="160" w:line="256" w:lineRule="auto"/>
        <w:rPr>
          <w:rFonts w:eastAsia="Calibri" w:cs="Open Sans"/>
          <w:kern w:val="2"/>
          <w:szCs w:val="20"/>
          <w14:ligatures w14:val="standardContextual"/>
        </w:rPr>
      </w:pPr>
      <w:r w:rsidRPr="00B7081F">
        <w:rPr>
          <w:rFonts w:eastAsia="Calibri" w:cs="Open Sans"/>
          <w:kern w:val="2"/>
          <w:szCs w:val="20"/>
          <w14:ligatures w14:val="standardContextual"/>
        </w:rPr>
        <w:t>SÖSK – Ubåt inom öppenvården, Bostad först, interna rutiner-överlämning och uppföljning.</w:t>
      </w:r>
    </w:p>
    <w:p w14:paraId="24164949" w14:textId="5C8748DD" w:rsidR="007F0FBE" w:rsidRPr="00B7081F" w:rsidRDefault="007F0FBE" w:rsidP="007F0FBE">
      <w:pPr>
        <w:spacing w:after="160" w:line="256" w:lineRule="auto"/>
        <w:rPr>
          <w:rFonts w:eastAsia="Calibri" w:cs="Open Sans"/>
          <w:kern w:val="2"/>
          <w:szCs w:val="20"/>
          <w14:ligatures w14:val="standardContextual"/>
        </w:rPr>
      </w:pPr>
      <w:r w:rsidRPr="00B7081F">
        <w:rPr>
          <w:rFonts w:eastAsia="Calibri" w:cs="Open Sans"/>
          <w:kern w:val="2"/>
          <w:szCs w:val="20"/>
          <w14:ligatures w14:val="standardContextual"/>
        </w:rPr>
        <w:t xml:space="preserve">Nordöst – Många nyanställda och svårt att behålla handläggare på tjänster vilket leder till att utvecklingsarbete avstannar och man måste starta om. </w:t>
      </w:r>
      <w:r w:rsidR="00F1214C" w:rsidRPr="00B7081F">
        <w:rPr>
          <w:rFonts w:eastAsia="Calibri" w:cs="Open Sans"/>
          <w:kern w:val="2"/>
          <w:szCs w:val="20"/>
          <w14:ligatures w14:val="standardContextual"/>
        </w:rPr>
        <w:t>Fokus på att utveckla</w:t>
      </w:r>
      <w:r w:rsidRPr="00B7081F">
        <w:rPr>
          <w:rFonts w:eastAsia="Calibri" w:cs="Open Sans"/>
          <w:kern w:val="2"/>
          <w:szCs w:val="20"/>
          <w14:ligatures w14:val="standardContextual"/>
        </w:rPr>
        <w:t xml:space="preserve"> hemmaplanslösningar. </w:t>
      </w:r>
    </w:p>
    <w:p w14:paraId="06062A33" w14:textId="77777777" w:rsidR="007F0FBE" w:rsidRPr="00B7081F" w:rsidRDefault="007F0FBE" w:rsidP="007F0FBE">
      <w:pPr>
        <w:spacing w:after="160" w:line="256" w:lineRule="auto"/>
        <w:rPr>
          <w:rFonts w:eastAsia="Calibri" w:cs="Open Sans"/>
          <w:kern w:val="2"/>
          <w:szCs w:val="20"/>
          <w14:ligatures w14:val="standardContextual"/>
        </w:rPr>
      </w:pPr>
      <w:r w:rsidRPr="00B7081F">
        <w:rPr>
          <w:rFonts w:eastAsia="Calibri" w:cs="Open Sans"/>
          <w:kern w:val="2"/>
          <w:szCs w:val="20"/>
          <w14:ligatures w14:val="standardContextual"/>
        </w:rPr>
        <w:t xml:space="preserve">Sydväst – Ubåt, ASI fungerar bra. Bostad först på gång, eventuellt gemensam introduktion på gång med Vellinge och Svedala. </w:t>
      </w:r>
    </w:p>
    <w:p w14:paraId="358D8E3E" w14:textId="615FDE2B" w:rsidR="007F0FBE" w:rsidRPr="00B7081F" w:rsidRDefault="007F0FBE" w:rsidP="007F0FBE">
      <w:pPr>
        <w:spacing w:after="160" w:line="256" w:lineRule="auto"/>
        <w:rPr>
          <w:rFonts w:eastAsia="Calibri" w:cs="Open Sans"/>
          <w:kern w:val="2"/>
          <w:szCs w:val="20"/>
          <w14:ligatures w14:val="standardContextual"/>
        </w:rPr>
      </w:pPr>
      <w:r w:rsidRPr="00B7081F">
        <w:rPr>
          <w:rFonts w:eastAsia="Calibri" w:cs="Open Sans"/>
          <w:kern w:val="2"/>
          <w:szCs w:val="20"/>
          <w14:ligatures w14:val="standardContextual"/>
        </w:rPr>
        <w:t>Malmö – kartläggning av vilka boendeformer som finns. Korttids</w:t>
      </w:r>
      <w:r w:rsidR="00F1214C" w:rsidRPr="00B7081F">
        <w:rPr>
          <w:rFonts w:eastAsia="Calibri" w:cs="Open Sans"/>
          <w:kern w:val="2"/>
          <w:szCs w:val="20"/>
          <w14:ligatures w14:val="standardContextual"/>
        </w:rPr>
        <w:t>boende</w:t>
      </w:r>
      <w:r w:rsidRPr="00B7081F">
        <w:rPr>
          <w:rFonts w:eastAsia="Calibri" w:cs="Open Sans"/>
          <w:kern w:val="2"/>
          <w:szCs w:val="20"/>
          <w14:ligatures w14:val="standardContextual"/>
        </w:rPr>
        <w:t xml:space="preserve"> för personer med samsjuklighet utformas. Kompetensutveckling för personer som arbetar med äldre och missbruk. Undersöker drogtest i egen regi och undersöker möjlighet till träffpunkter för personer med beroende. Ser över samtliga insatser för personer med beroende. Arbetar med att få till effektskattningar och självutvärderingar.</w:t>
      </w:r>
    </w:p>
    <w:p w14:paraId="12969E58" w14:textId="77777777" w:rsidR="007F0FBE" w:rsidRPr="00B7081F" w:rsidRDefault="007F0FBE" w:rsidP="007F0FBE">
      <w:pPr>
        <w:spacing w:after="160" w:line="256" w:lineRule="auto"/>
        <w:rPr>
          <w:rFonts w:eastAsia="Calibri" w:cs="Open Sans"/>
          <w:kern w:val="2"/>
          <w:szCs w:val="20"/>
          <w14:ligatures w14:val="standardContextual"/>
        </w:rPr>
      </w:pPr>
      <w:r w:rsidRPr="00B7081F">
        <w:rPr>
          <w:rFonts w:eastAsia="Calibri" w:cs="Open Sans"/>
          <w:kern w:val="2"/>
          <w:szCs w:val="20"/>
          <w14:ligatures w14:val="standardContextual"/>
        </w:rPr>
        <w:t xml:space="preserve">Mellersta – Samsjuklighetsutrednigen, bostad först och processkartläggningar. Arbetar med att hitta sätt att följa upp verksamheten och se över vilka boendeformer som erbjuds. </w:t>
      </w:r>
    </w:p>
    <w:p w14:paraId="118959B9" w14:textId="4927169C" w:rsidR="00B02E93" w:rsidRPr="00B7081F" w:rsidRDefault="007F0FBE" w:rsidP="00E407F7">
      <w:pPr>
        <w:spacing w:after="160" w:line="256" w:lineRule="auto"/>
        <w:rPr>
          <w:rFonts w:eastAsia="Calibri" w:cs="Open Sans"/>
          <w:kern w:val="2"/>
          <w:szCs w:val="20"/>
          <w14:ligatures w14:val="standardContextual"/>
        </w:rPr>
      </w:pPr>
      <w:r w:rsidRPr="00B7081F">
        <w:rPr>
          <w:rFonts w:eastAsia="Calibri" w:cs="Open Sans"/>
          <w:kern w:val="2"/>
          <w:szCs w:val="20"/>
          <w14:ligatures w14:val="standardContextual"/>
        </w:rPr>
        <w:t xml:space="preserve">Nordväst – FACT kopplat till beroendeemottagningen i Helsingborg på gång. Riggar för biståndslösa insatser. LARO frågan fortsatt aktuell och konsekvenserna av vårdvalet. </w:t>
      </w:r>
    </w:p>
    <w:p w14:paraId="5D421945" w14:textId="00106F45" w:rsidR="00175277" w:rsidRDefault="00175277" w:rsidP="00904F29">
      <w:pPr>
        <w:pStyle w:val="Rubrik3"/>
      </w:pPr>
      <w:r>
        <w:t>Aktuellt strategiskt nätverk hälsa, social välfärd och omsorg</w:t>
      </w:r>
    </w:p>
    <w:p w14:paraId="22F7A1E3" w14:textId="69C2F63B" w:rsidR="00925423" w:rsidRPr="00925423" w:rsidRDefault="00925423" w:rsidP="00925423">
      <w:r w:rsidRPr="00925423">
        <w:t>Save the date 23 januari Avtalssamverkan</w:t>
      </w:r>
      <w:r w:rsidR="00B7081F">
        <w:t xml:space="preserve"> med SKR</w:t>
      </w:r>
      <w:r w:rsidRPr="00925423">
        <w:t>; Vilka frågor är vill områdesnätverket lyfta</w:t>
      </w:r>
      <w:r w:rsidR="00231D93">
        <w:t xml:space="preserve"> kopplat till avtalssamverkan mellan kommuner inom skadligt bruk och beroende? </w:t>
      </w:r>
    </w:p>
    <w:p w14:paraId="110A41E8" w14:textId="77777777" w:rsidR="00925423" w:rsidRPr="00925423" w:rsidRDefault="00925423" w:rsidP="00925423"/>
    <w:p w14:paraId="401800A3" w14:textId="0D558278" w:rsidR="00E407F7" w:rsidRDefault="00925423" w:rsidP="00925423">
      <w:r w:rsidRPr="00925423">
        <w:t xml:space="preserve">Frågor </w:t>
      </w:r>
      <w:r w:rsidR="0075782C">
        <w:t xml:space="preserve">som områdesnätverket vill lyfta </w:t>
      </w:r>
      <w:r w:rsidRPr="00925423">
        <w:t xml:space="preserve">till </w:t>
      </w:r>
      <w:r w:rsidR="0075782C">
        <w:t xml:space="preserve">det </w:t>
      </w:r>
      <w:r w:rsidRPr="00925423">
        <w:t>strategiska nätverket?</w:t>
      </w:r>
    </w:p>
    <w:p w14:paraId="30F21F72" w14:textId="77777777" w:rsidR="00B7081F" w:rsidRPr="00925423" w:rsidRDefault="00B7081F" w:rsidP="00925423"/>
    <w:p w14:paraId="6E4332A1" w14:textId="1657C472" w:rsidR="005E579C" w:rsidRPr="005E579C" w:rsidRDefault="005E579C" w:rsidP="005E579C">
      <w:pPr>
        <w:rPr>
          <w:b/>
          <w:bCs/>
        </w:rPr>
      </w:pPr>
      <w:r>
        <w:rPr>
          <w:b/>
          <w:bCs/>
        </w:rPr>
        <w:t xml:space="preserve">Skånes arbete med </w:t>
      </w:r>
      <w:r w:rsidRPr="005E579C">
        <w:rPr>
          <w:b/>
          <w:bCs/>
        </w:rPr>
        <w:t>ASI</w:t>
      </w:r>
    </w:p>
    <w:p w14:paraId="70D08F83" w14:textId="77777777" w:rsidR="00B7081F" w:rsidRDefault="00B7081F" w:rsidP="00B7081F">
      <w:r>
        <w:t xml:space="preserve">Elin Cedergren har avslutat sitt uppdrag på Skånes Kommuner vilket innebär att Skånes Kommuner </w:t>
      </w:r>
      <w:r w:rsidRPr="005E579C">
        <w:t xml:space="preserve">inte längre </w:t>
      </w:r>
      <w:r>
        <w:t xml:space="preserve">kommer </w:t>
      </w:r>
      <w:r w:rsidRPr="005E579C">
        <w:t>att bjuda in till kontaktpersonsträffar, chefsträffar, ASI metodstöd och chefsutbildning kopplat till ASI.</w:t>
      </w:r>
      <w:r>
        <w:t xml:space="preserve"> Det finns ett avtal mellan kommunerna och Skånes Kommuner där ASI nämns specifikt. Dock finns inte längre något sidoavtal för bara ASI.  </w:t>
      </w:r>
      <w:r w:rsidRPr="005E579C">
        <w:t xml:space="preserve"> </w:t>
      </w:r>
    </w:p>
    <w:p w14:paraId="0D363660" w14:textId="77777777" w:rsidR="00B7081F" w:rsidRDefault="00B7081F" w:rsidP="005E579C"/>
    <w:p w14:paraId="22FA49CB" w14:textId="0C1E9B3D" w:rsidR="005E579C" w:rsidRPr="005E579C" w:rsidRDefault="005E579C" w:rsidP="005E579C">
      <w:r w:rsidRPr="005E579C">
        <w:t>Under hösten erbjuds en grundutbildning i ASI. Då vi inte är klara över när nästa omgång kommer att kunna erbjudas ber vi er försöka anmäla så många deltagare som möjligt till denna omgång. Här finns mer information;</w:t>
      </w:r>
    </w:p>
    <w:p w14:paraId="76EDBB99" w14:textId="77777777" w:rsidR="005E579C" w:rsidRPr="005E579C" w:rsidRDefault="008701E6" w:rsidP="005E579C">
      <w:hyperlink r:id="rId11" w:history="1">
        <w:r w:rsidR="005E579C" w:rsidRPr="005E579C">
          <w:rPr>
            <w:rStyle w:val="Hyperlnk"/>
          </w:rPr>
          <w:t>ASI-utbildning, 4 dagar digitalt - Skånes Kommuner (xn--skneskommuner-qfb.se)</w:t>
        </w:r>
      </w:hyperlink>
    </w:p>
    <w:p w14:paraId="1E135227" w14:textId="77777777" w:rsidR="00F1214C" w:rsidRDefault="00F1214C" w:rsidP="005E579C"/>
    <w:p w14:paraId="3200A0AA" w14:textId="3E4103B2" w:rsidR="005E579C" w:rsidRDefault="00F1214C" w:rsidP="005E579C">
      <w:r w:rsidRPr="00F1214C">
        <w:t xml:space="preserve">Diskussion kring hur vi håller arbetet vid liv. Diskussion kring samverkansavtalet. Emelie har lyft frågan </w:t>
      </w:r>
      <w:r>
        <w:t>inom Skånes Kommuner</w:t>
      </w:r>
      <w:r w:rsidRPr="00F1214C">
        <w:t>. Önskvärt att ASI ingår i Yrkesresan. Malin kollar om möjlighet att hålla digital utbildning till våren.</w:t>
      </w:r>
      <w:r w:rsidR="001217F2">
        <w:t xml:space="preserve"> </w:t>
      </w:r>
    </w:p>
    <w:p w14:paraId="14BFD761" w14:textId="77777777" w:rsidR="00F1214C" w:rsidRDefault="00F1214C" w:rsidP="005E579C"/>
    <w:p w14:paraId="55B1693F" w14:textId="65701EA9" w:rsidR="00F1214C" w:rsidRPr="005E579C" w:rsidRDefault="00F1214C" w:rsidP="005E579C">
      <w:r>
        <w:t xml:space="preserve">Punkten återkommer vid nästa möte. </w:t>
      </w:r>
    </w:p>
    <w:p w14:paraId="5D2077B7" w14:textId="77777777" w:rsidR="005E579C" w:rsidRPr="005E579C" w:rsidRDefault="005E579C" w:rsidP="005E579C"/>
    <w:p w14:paraId="419D9F24" w14:textId="77777777" w:rsidR="005E579C" w:rsidRPr="005E579C" w:rsidRDefault="005E579C" w:rsidP="005E579C">
      <w:pPr>
        <w:rPr>
          <w:b/>
          <w:bCs/>
        </w:rPr>
      </w:pPr>
      <w:r w:rsidRPr="005E579C">
        <w:rPr>
          <w:b/>
          <w:bCs/>
        </w:rPr>
        <w:t>Utbildning till ASI utbildare</w:t>
      </w:r>
    </w:p>
    <w:p w14:paraId="56EF04FD" w14:textId="77777777" w:rsidR="005E579C" w:rsidRDefault="005E579C" w:rsidP="005E579C">
      <w:r w:rsidRPr="005E579C">
        <w:t xml:space="preserve">Socialstyrelsen erbjuder kostnadsfri ASI utbildar-utbildning den 27 och 28 september i Stockholm samt den 24 oktober via Skype. För att gå utbildningen krävs att man har ASI grundutbildning. Efter detta krävs 4 dagars auskultationer vilket kan genomföras genom Skånes Kommuner under hösten. För mer information kontakta </w:t>
      </w:r>
      <w:hyperlink r:id="rId12" w:history="1">
        <w:r w:rsidRPr="005E579C">
          <w:rPr>
            <w:rStyle w:val="Hyperlnk"/>
          </w:rPr>
          <w:t>anitta.litvinov@socialstyrelsen.se</w:t>
        </w:r>
      </w:hyperlink>
    </w:p>
    <w:p w14:paraId="609D5DF2" w14:textId="77777777" w:rsidR="004440CE" w:rsidRDefault="004440CE" w:rsidP="005E579C"/>
    <w:p w14:paraId="19245303" w14:textId="5EEC1EC0" w:rsidR="00F1214C" w:rsidRPr="00F1214C" w:rsidRDefault="004D4BCA" w:rsidP="00FA1AF6">
      <w:pPr>
        <w:rPr>
          <w:b/>
          <w:bCs/>
        </w:rPr>
      </w:pPr>
      <w:r w:rsidRPr="00F1214C">
        <w:rPr>
          <w:b/>
          <w:bCs/>
        </w:rPr>
        <w:t xml:space="preserve">18 oktober </w:t>
      </w:r>
      <w:bookmarkStart w:id="0" w:name="_Hlk101947969"/>
      <w:r w:rsidR="00FA1AF6" w:rsidRPr="00F1214C">
        <w:rPr>
          <w:b/>
          <w:bCs/>
        </w:rPr>
        <w:t>Individbaserad systematisk uppföljning inom missbruk- och beroendevården med stöd av ASI</w:t>
      </w:r>
    </w:p>
    <w:p w14:paraId="400CFC63" w14:textId="5A12AA83" w:rsidR="00FA1AF6" w:rsidRPr="00477459" w:rsidRDefault="00477459" w:rsidP="00FA1AF6">
      <w:r w:rsidRPr="00477459">
        <w:t>SKR och Socialstyrelsen tillsammans med de regionala samverkans- och stödstrukturerna in till ett webbinarium där vi fokuserar på uppföljning genom ASI</w:t>
      </w:r>
      <w:r w:rsidR="00A76247">
        <w:t>.</w:t>
      </w:r>
      <w:r w:rsidR="00AB424B">
        <w:t xml:space="preserve"> </w:t>
      </w:r>
    </w:p>
    <w:bookmarkEnd w:id="0"/>
    <w:p w14:paraId="593F3E1B" w14:textId="580CD386" w:rsidR="00F41F82" w:rsidRPr="00F41F82" w:rsidRDefault="00AB424B" w:rsidP="00F41F82">
      <w:r>
        <w:object w:dxaOrig="1501" w:dyaOrig="980" w14:anchorId="0B3DAC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95pt;height:48.85pt" o:ole="">
            <v:imagedata r:id="rId13" o:title=""/>
          </v:shape>
          <o:OLEObject Type="Embed" ProgID="Acrobat.Document.DC" ShapeID="_x0000_i1025" DrawAspect="Icon" ObjectID="_1756017918" r:id="rId14"/>
        </w:object>
      </w:r>
    </w:p>
    <w:p w14:paraId="60102351" w14:textId="77777777" w:rsidR="00AB424B" w:rsidRDefault="00AB424B" w:rsidP="001A6302">
      <w:pPr>
        <w:pStyle w:val="Rubrik3"/>
      </w:pPr>
    </w:p>
    <w:p w14:paraId="38216F71" w14:textId="7F1B942B" w:rsidR="00175277" w:rsidRDefault="00175277" w:rsidP="001A6302">
      <w:pPr>
        <w:pStyle w:val="Rubrik3"/>
      </w:pPr>
      <w:r>
        <w:t xml:space="preserve">Aktuellt </w:t>
      </w:r>
      <w:r w:rsidR="00F41F82">
        <w:t>nationell nivå</w:t>
      </w:r>
    </w:p>
    <w:p w14:paraId="525CDB21" w14:textId="201EFDC5" w:rsidR="000F1815" w:rsidRDefault="000F1815" w:rsidP="000F1815">
      <w:r w:rsidRPr="000F1815">
        <w:t>Nationella nätverket för missbruk och beroende (BIRK)</w:t>
      </w:r>
      <w:r>
        <w:t xml:space="preserve"> Nästa möte </w:t>
      </w:r>
      <w:r w:rsidR="00307FA9">
        <w:t>19 september</w:t>
      </w:r>
    </w:p>
    <w:p w14:paraId="1C08A2AB" w14:textId="77777777" w:rsidR="001217F2" w:rsidRDefault="00307FA9" w:rsidP="008A5431">
      <w:r>
        <w:t>Representanter Emelie Sundén &amp; Christina Ek, från Region Skåne Pia Ståhlbrand och Anna-Karin Ekman</w:t>
      </w:r>
      <w:r w:rsidR="001217F2">
        <w:t>.</w:t>
      </w:r>
    </w:p>
    <w:p w14:paraId="6A4446EC" w14:textId="77777777" w:rsidR="001217F2" w:rsidRDefault="001217F2" w:rsidP="008A5431"/>
    <w:p w14:paraId="7FB55A3D" w14:textId="77777777" w:rsidR="001217F2" w:rsidRDefault="001217F2" w:rsidP="008A5431">
      <w:r>
        <w:t xml:space="preserve">Återrapportering från BIRK vid nästa möte. Det finns möjlighet att spela in frågor till den nationella nivån via Emelie och Christina. </w:t>
      </w:r>
    </w:p>
    <w:p w14:paraId="0C4A88FA" w14:textId="77777777" w:rsidR="001217F2" w:rsidRDefault="001217F2" w:rsidP="008A5431"/>
    <w:p w14:paraId="27918142" w14:textId="77777777" w:rsidR="001217F2" w:rsidRDefault="001217F2" w:rsidP="008A5431">
      <w:r>
        <w:t>En aktuell fråga i BIRK rör utbildningar i Återfallsprevention. Är detta något vi kan samverkan kring i Skåne?</w:t>
      </w:r>
    </w:p>
    <w:p w14:paraId="47F5D0D7" w14:textId="02C863A5" w:rsidR="00552B84" w:rsidRDefault="00307FA9" w:rsidP="008A5431">
      <w:r>
        <w:t xml:space="preserve"> </w:t>
      </w:r>
    </w:p>
    <w:p w14:paraId="6DAA3941" w14:textId="151B77DF" w:rsidR="00F41F82" w:rsidRDefault="00175277" w:rsidP="00904F29">
      <w:pPr>
        <w:pStyle w:val="Rubrik3"/>
      </w:pPr>
      <w:r>
        <w:t>Aktuellt</w:t>
      </w:r>
      <w:r w:rsidR="00F41F82">
        <w:t xml:space="preserve"> Vårdsamverkan Skåne </w:t>
      </w:r>
    </w:p>
    <w:p w14:paraId="75BD14EB" w14:textId="584FE734" w:rsidR="00175277" w:rsidRDefault="008701E6" w:rsidP="00175277">
      <w:hyperlink r:id="rId15" w:history="1">
        <w:r w:rsidR="00C760DC" w:rsidRPr="00C760DC">
          <w:rPr>
            <w:rStyle w:val="Hyperlnk"/>
          </w:rPr>
          <w:t>Skånegemensam Samverkansgrupp Psykiatri bjuder in till dialog - Skånes Kommuner (xn--skneskommuner-qfb.se)</w:t>
        </w:r>
      </w:hyperlink>
      <w:r w:rsidR="00C760DC">
        <w:t xml:space="preserve"> 22 november</w:t>
      </w:r>
    </w:p>
    <w:p w14:paraId="300E21AF" w14:textId="77777777" w:rsidR="00C760DC" w:rsidRDefault="00C760DC" w:rsidP="00175277"/>
    <w:p w14:paraId="0B3EBA9D" w14:textId="77777777" w:rsidR="00612C2E" w:rsidRPr="00612C2E" w:rsidRDefault="00612C2E" w:rsidP="00612C2E">
      <w:r w:rsidRPr="00612C2E">
        <w:t>På programmet;</w:t>
      </w:r>
    </w:p>
    <w:p w14:paraId="0089DC40" w14:textId="77777777" w:rsidR="00612C2E" w:rsidRPr="00612C2E" w:rsidRDefault="00612C2E" w:rsidP="00612C2E">
      <w:r w:rsidRPr="00612C2E">
        <w:t>Under förmiddagen planeras pass kring bland annat kunskapsstyrning, VIP ADHD och kroppslig hälsa.</w:t>
      </w:r>
    </w:p>
    <w:p w14:paraId="43D3341A" w14:textId="77777777" w:rsidR="00612C2E" w:rsidRPr="00612C2E" w:rsidRDefault="00612C2E" w:rsidP="00612C2E">
      <w:r w:rsidRPr="00612C2E">
        <w:t>Under eftermiddagen är det fokus på samsjuklighetsutredningen samt spel om pengar.</w:t>
      </w:r>
    </w:p>
    <w:p w14:paraId="54E9E7A6" w14:textId="2C68A48C" w:rsidR="00175277" w:rsidRDefault="00175277" w:rsidP="008A5431"/>
    <w:p w14:paraId="07C56AC4" w14:textId="7B02119E" w:rsidR="0069588F" w:rsidRDefault="00DC4239" w:rsidP="008A5431">
      <w:r>
        <w:t>Utskottet för beroendefrågor</w:t>
      </w:r>
      <w:r w:rsidR="000E0C29">
        <w:t xml:space="preserve"> kommer att bereda punkten kring </w:t>
      </w:r>
      <w:r w:rsidR="0069588F">
        <w:t>Samsjuklighetutredningen</w:t>
      </w:r>
      <w:r w:rsidR="000E0C29">
        <w:t>.</w:t>
      </w:r>
    </w:p>
    <w:p w14:paraId="3A510A3C" w14:textId="6CA1AD1E" w:rsidR="00C664CA" w:rsidRDefault="00DC4239" w:rsidP="008A5431">
      <w:r>
        <w:t xml:space="preserve"> </w:t>
      </w:r>
    </w:p>
    <w:p w14:paraId="457D4F26" w14:textId="72157827" w:rsidR="00175277" w:rsidRDefault="00175277" w:rsidP="00904F29">
      <w:pPr>
        <w:pStyle w:val="Rubrik3"/>
      </w:pPr>
      <w:r>
        <w:t>Information från kunskapsstyrningssystemet</w:t>
      </w:r>
    </w:p>
    <w:p w14:paraId="15AFC819" w14:textId="0CDDEAAD" w:rsidR="00175277" w:rsidRDefault="00001FC5" w:rsidP="00175277">
      <w:r>
        <w:t>Nationell Arbetsgrupp</w:t>
      </w:r>
      <w:r w:rsidR="0093255E">
        <w:t>, NAG,</w:t>
      </w:r>
      <w:r>
        <w:t xml:space="preserve"> Missbruk och beroende</w:t>
      </w:r>
      <w:r w:rsidR="00A719DA">
        <w:t xml:space="preserve"> </w:t>
      </w:r>
      <w:hyperlink r:id="rId16" w:history="1">
        <w:r w:rsidR="00A719DA" w:rsidRPr="00A719DA">
          <w:rPr>
            <w:rStyle w:val="Hyperlnk"/>
          </w:rPr>
          <w:t>Nationella arbetsgrupper | Uppdrag Psykisk Hälsa (uppdragpsykiskhalsa.se)</w:t>
        </w:r>
      </w:hyperlink>
    </w:p>
    <w:p w14:paraId="0EC9327B" w14:textId="76457B09" w:rsidR="00001FC5" w:rsidRDefault="00001FC5" w:rsidP="00175277">
      <w:r w:rsidRPr="00A459E2">
        <w:t>Malin Gunnarsson</w:t>
      </w:r>
      <w:r w:rsidR="00307FA9" w:rsidRPr="00A459E2">
        <w:t>,</w:t>
      </w:r>
      <w:r w:rsidR="00307FA9">
        <w:t xml:space="preserve"> avgående </w:t>
      </w:r>
      <w:r>
        <w:t xml:space="preserve"> </w:t>
      </w:r>
    </w:p>
    <w:p w14:paraId="3C28ED8A" w14:textId="2AFD5AE1" w:rsidR="00390485" w:rsidRPr="00DC315A" w:rsidRDefault="00390485" w:rsidP="00175277">
      <w:r>
        <w:t xml:space="preserve">VIP Missbruk och Beroende </w:t>
      </w:r>
      <w:hyperlink r:id="rId17" w:history="1">
        <w:r w:rsidR="00B05D5A" w:rsidRPr="00B05D5A">
          <w:rPr>
            <w:rStyle w:val="Hyperlnk"/>
          </w:rPr>
          <w:t>Nationella vård- och insatsprogram (vardochinsats.se)</w:t>
        </w:r>
      </w:hyperlink>
    </w:p>
    <w:p w14:paraId="71F8B3A7" w14:textId="5426C837" w:rsidR="00F41F82" w:rsidRDefault="00535BEC" w:rsidP="008A5431">
      <w:r>
        <w:t xml:space="preserve">Lokal </w:t>
      </w:r>
      <w:r w:rsidR="006D14D6">
        <w:t>Arbetsgrupp</w:t>
      </w:r>
      <w:r w:rsidR="00CC4573">
        <w:t xml:space="preserve">, LAG, beroende </w:t>
      </w:r>
      <w:r w:rsidR="00792E7F">
        <w:t>är under uppstart. Mer information kommer!</w:t>
      </w:r>
    </w:p>
    <w:p w14:paraId="578F6F26" w14:textId="77777777" w:rsidR="007008C0" w:rsidRDefault="007008C0" w:rsidP="008A5431"/>
    <w:p w14:paraId="2A7F0A4D" w14:textId="2BC11155" w:rsidR="007008C0" w:rsidRDefault="007008C0" w:rsidP="008A5431">
      <w:r>
        <w:t xml:space="preserve">Malin har i detta forum representerat kommunerna i Södra sjukvårdsregionen, dvs Kronoberg och Blekinge. </w:t>
      </w:r>
      <w:r w:rsidR="00F84747">
        <w:t xml:space="preserve">Finns det någon som kan tänka sig att nominera/ingå i den Nationella Arbetsgruppen? </w:t>
      </w:r>
    </w:p>
    <w:p w14:paraId="657D3F96" w14:textId="10FD4DF6" w:rsidR="00175277" w:rsidRDefault="00175277" w:rsidP="008A5431">
      <w:pPr>
        <w:rPr>
          <w:rFonts w:cs="Arial"/>
          <w:b/>
          <w:color w:val="000000" w:themeColor="text1"/>
          <w:sz w:val="24"/>
          <w:szCs w:val="22"/>
        </w:rPr>
      </w:pPr>
    </w:p>
    <w:p w14:paraId="05760EFC" w14:textId="7348C42D" w:rsidR="00F1214C" w:rsidRPr="00F1214C" w:rsidRDefault="00C650A0" w:rsidP="009C7520">
      <w:pPr>
        <w:rPr>
          <w:rFonts w:cs="Arial"/>
          <w:b/>
          <w:color w:val="000000" w:themeColor="text1"/>
          <w:sz w:val="24"/>
          <w:szCs w:val="22"/>
        </w:rPr>
      </w:pPr>
      <w:r>
        <w:rPr>
          <w:rFonts w:cs="Arial"/>
          <w:b/>
          <w:color w:val="000000" w:themeColor="text1"/>
          <w:sz w:val="24"/>
          <w:szCs w:val="22"/>
        </w:rPr>
        <w:t>Arbetsformer för områdesnätverket</w:t>
      </w:r>
    </w:p>
    <w:p w14:paraId="7DC5BE37" w14:textId="7195133A" w:rsidR="00F1214C" w:rsidRDefault="00F1214C" w:rsidP="009C7520">
      <w:pPr>
        <w:rPr>
          <w:szCs w:val="20"/>
        </w:rPr>
      </w:pPr>
      <w:r>
        <w:rPr>
          <w:szCs w:val="20"/>
        </w:rPr>
        <w:t xml:space="preserve">Christina och Mariana utses till AU. </w:t>
      </w:r>
    </w:p>
    <w:p w14:paraId="1012F811" w14:textId="01AE8668" w:rsidR="00F1214C" w:rsidRDefault="00F1214C" w:rsidP="009C7520">
      <w:pPr>
        <w:rPr>
          <w:szCs w:val="20"/>
        </w:rPr>
      </w:pPr>
      <w:r>
        <w:rPr>
          <w:szCs w:val="20"/>
        </w:rPr>
        <w:t>Alla är välkomna att skicka in punkter till dagordningen! Skicka till Emelie!</w:t>
      </w:r>
    </w:p>
    <w:p w14:paraId="1C7459A8" w14:textId="77777777" w:rsidR="00C650A0" w:rsidRDefault="00C650A0" w:rsidP="008A5431">
      <w:pPr>
        <w:rPr>
          <w:rFonts w:cs="Arial"/>
          <w:b/>
          <w:color w:val="000000" w:themeColor="text1"/>
          <w:sz w:val="24"/>
          <w:szCs w:val="22"/>
        </w:rPr>
      </w:pPr>
    </w:p>
    <w:p w14:paraId="4CCA3773" w14:textId="0AB80083" w:rsidR="00495473" w:rsidRDefault="00495473" w:rsidP="008A5431">
      <w:pPr>
        <w:rPr>
          <w:rFonts w:cs="Arial"/>
          <w:b/>
          <w:color w:val="000000" w:themeColor="text1"/>
          <w:sz w:val="24"/>
          <w:szCs w:val="22"/>
        </w:rPr>
      </w:pPr>
      <w:r>
        <w:rPr>
          <w:rFonts w:cs="Arial"/>
          <w:b/>
          <w:color w:val="000000" w:themeColor="text1"/>
          <w:sz w:val="24"/>
          <w:szCs w:val="22"/>
        </w:rPr>
        <w:t>Yrkesresan Missbruk och beroende</w:t>
      </w:r>
    </w:p>
    <w:p w14:paraId="03A24D56" w14:textId="402276CD" w:rsidR="00495473" w:rsidRPr="00495473" w:rsidRDefault="00495473" w:rsidP="008A5431">
      <w:r w:rsidRPr="00495473">
        <w:t xml:space="preserve">Arbetet med innehållsproduktion av Yrkesresan Missbruk och beroende </w:t>
      </w:r>
      <w:r>
        <w:t>ska på</w:t>
      </w:r>
      <w:r w:rsidR="004211BA">
        <w:t>börjas under hösten 2023.</w:t>
      </w:r>
    </w:p>
    <w:p w14:paraId="198199B6" w14:textId="77777777" w:rsidR="0021145C" w:rsidRDefault="0021145C" w:rsidP="00175277"/>
    <w:p w14:paraId="4E16DA68" w14:textId="44B766D5" w:rsidR="00F1214C" w:rsidRDefault="00F1214C" w:rsidP="00175277">
      <w:pPr>
        <w:rPr>
          <w:rFonts w:cs="Arial"/>
          <w:b/>
          <w:color w:val="000000" w:themeColor="text1"/>
          <w:sz w:val="24"/>
          <w:szCs w:val="22"/>
        </w:rPr>
      </w:pPr>
      <w:r w:rsidRPr="00F1214C">
        <w:rPr>
          <w:rFonts w:cs="Arial"/>
          <w:b/>
          <w:color w:val="000000" w:themeColor="text1"/>
          <w:sz w:val="24"/>
          <w:szCs w:val="22"/>
        </w:rPr>
        <w:t>Nästa möte</w:t>
      </w:r>
    </w:p>
    <w:p w14:paraId="510291E0" w14:textId="32E9EF0C" w:rsidR="001217F2" w:rsidRDefault="001217F2" w:rsidP="00175277">
      <w:pPr>
        <w:rPr>
          <w:rFonts w:cs="Arial"/>
          <w:b/>
          <w:color w:val="000000" w:themeColor="text1"/>
          <w:sz w:val="24"/>
          <w:szCs w:val="22"/>
        </w:rPr>
      </w:pPr>
      <w:r>
        <w:rPr>
          <w:rFonts w:cs="Arial"/>
          <w:b/>
          <w:color w:val="000000" w:themeColor="text1"/>
          <w:sz w:val="24"/>
          <w:szCs w:val="22"/>
        </w:rPr>
        <w:t xml:space="preserve">26 oktober, fysiskt möte, Skånes Kommuner kl. 9.30-11.30 </w:t>
      </w:r>
    </w:p>
    <w:p w14:paraId="17772CF2" w14:textId="3439CA4D" w:rsidR="00F84747" w:rsidRPr="00F84747" w:rsidRDefault="00F84747" w:rsidP="000E0C29">
      <w:pPr>
        <w:pStyle w:val="Liststycke"/>
        <w:numPr>
          <w:ilvl w:val="0"/>
          <w:numId w:val="11"/>
        </w:numPr>
      </w:pPr>
      <w:r>
        <w:t>Återkoppling f</w:t>
      </w:r>
      <w:r w:rsidR="000E0C29">
        <w:t>rågor från föregående möte</w:t>
      </w:r>
    </w:p>
    <w:p w14:paraId="15C1078D" w14:textId="458F101E" w:rsidR="00F1214C" w:rsidRDefault="00F1214C" w:rsidP="00F1214C">
      <w:pPr>
        <w:pStyle w:val="Liststycke"/>
        <w:numPr>
          <w:ilvl w:val="0"/>
          <w:numId w:val="11"/>
        </w:numPr>
      </w:pPr>
      <w:r>
        <w:t>ASI i Skåne</w:t>
      </w:r>
    </w:p>
    <w:p w14:paraId="00D20B43" w14:textId="67F38692" w:rsidR="001217F2" w:rsidRDefault="00677B4F" w:rsidP="00F1214C">
      <w:pPr>
        <w:pStyle w:val="Liststycke"/>
        <w:numPr>
          <w:ilvl w:val="0"/>
          <w:numId w:val="11"/>
        </w:numPr>
      </w:pPr>
      <w:r>
        <w:t>S</w:t>
      </w:r>
      <w:r w:rsidR="001217F2">
        <w:t>amverkan kring utbildningar</w:t>
      </w:r>
      <w:r>
        <w:t>, återfallsprevention andra</w:t>
      </w:r>
      <w:r w:rsidR="001217F2">
        <w:t>?</w:t>
      </w:r>
    </w:p>
    <w:p w14:paraId="07C61BC4" w14:textId="5AC2C4B9" w:rsidR="00515D55" w:rsidRDefault="00515D55" w:rsidP="00F1214C">
      <w:pPr>
        <w:pStyle w:val="Liststycke"/>
        <w:numPr>
          <w:ilvl w:val="0"/>
          <w:numId w:val="11"/>
        </w:numPr>
      </w:pPr>
      <w:r>
        <w:t>Delregional samverkan kring skadligt bruk och beroende- hur ser det ut i delregionerna?</w:t>
      </w:r>
    </w:p>
    <w:p w14:paraId="2DC6C20F" w14:textId="76A33688" w:rsidR="00F1214C" w:rsidRDefault="00F1214C" w:rsidP="00F1214C">
      <w:pPr>
        <w:pStyle w:val="Liststycke"/>
        <w:numPr>
          <w:ilvl w:val="0"/>
          <w:numId w:val="11"/>
        </w:numPr>
      </w:pPr>
      <w:r>
        <w:t>Samsjuklighetsutredningen; delregionala arbeten</w:t>
      </w:r>
    </w:p>
    <w:p w14:paraId="50295A8E" w14:textId="18897DA6" w:rsidR="00F84747" w:rsidRDefault="00F1214C" w:rsidP="00F84747">
      <w:r>
        <w:t xml:space="preserve">Exempel från Mellerstas processkartläggning. </w:t>
      </w:r>
    </w:p>
    <w:p w14:paraId="54680C49" w14:textId="77777777" w:rsidR="001217F2" w:rsidRDefault="001217F2" w:rsidP="00175277"/>
    <w:p w14:paraId="23261275" w14:textId="48255D02" w:rsidR="001217F2" w:rsidRPr="003A69E6" w:rsidRDefault="00283024" w:rsidP="00175277">
      <w:pPr>
        <w:rPr>
          <w:b/>
          <w:bCs/>
        </w:rPr>
      </w:pPr>
      <w:r w:rsidRPr="003A69E6">
        <w:rPr>
          <w:b/>
          <w:bCs/>
        </w:rPr>
        <w:t xml:space="preserve">Till mötet </w:t>
      </w:r>
      <w:r w:rsidR="00C555A0" w:rsidRPr="003A69E6">
        <w:rPr>
          <w:b/>
          <w:bCs/>
        </w:rPr>
        <w:t>7 december</w:t>
      </w:r>
      <w:r w:rsidR="003A69E6" w:rsidRPr="003A69E6">
        <w:rPr>
          <w:b/>
          <w:bCs/>
        </w:rPr>
        <w:t>, Digitalt möte, 9.30-11.30</w:t>
      </w:r>
    </w:p>
    <w:p w14:paraId="15D2EC33" w14:textId="79EE7460" w:rsidR="001217F2" w:rsidRDefault="008701E6" w:rsidP="001217F2">
      <w:pPr>
        <w:pStyle w:val="Liststycke"/>
        <w:numPr>
          <w:ilvl w:val="0"/>
          <w:numId w:val="12"/>
        </w:numPr>
      </w:pPr>
      <w:hyperlink r:id="rId18" w:history="1">
        <w:r w:rsidR="001217F2" w:rsidRPr="00C63F16">
          <w:rPr>
            <w:rStyle w:val="Hyperlnk"/>
          </w:rPr>
          <w:t>VIP Missbruk och beroende</w:t>
        </w:r>
      </w:hyperlink>
    </w:p>
    <w:p w14:paraId="005E616C" w14:textId="106A4361" w:rsidR="003A69E6" w:rsidRDefault="00D772DA" w:rsidP="003A69E6">
      <w:r>
        <w:t>Exempel</w:t>
      </w:r>
      <w:r w:rsidR="000807FB">
        <w:t xml:space="preserve"> från Malmö och </w:t>
      </w:r>
      <w:r>
        <w:t>Lund</w:t>
      </w:r>
    </w:p>
    <w:p w14:paraId="2849A113" w14:textId="77777777" w:rsidR="00F1214C" w:rsidRDefault="00F1214C" w:rsidP="00175277"/>
    <w:p w14:paraId="287527A1" w14:textId="77777777" w:rsidR="00495473" w:rsidRDefault="00495473" w:rsidP="00175277"/>
    <w:p w14:paraId="54C7C0A6" w14:textId="09401028" w:rsidR="00144643" w:rsidRDefault="00F1214C" w:rsidP="00175277">
      <w:r>
        <w:t xml:space="preserve">Vid anteckningarna </w:t>
      </w:r>
    </w:p>
    <w:p w14:paraId="349A2CD5" w14:textId="017E6F77" w:rsidR="00F1214C" w:rsidRDefault="00F1214C" w:rsidP="00175277"/>
    <w:p w14:paraId="5359B868" w14:textId="59EB63D6" w:rsidR="00F1214C" w:rsidRDefault="00F1214C" w:rsidP="00175277">
      <w:r>
        <w:t xml:space="preserve">Malin &amp; Emelie </w:t>
      </w:r>
    </w:p>
    <w:p w14:paraId="4CE62FA8" w14:textId="35BF2D0E" w:rsidR="00175277" w:rsidRDefault="00175277" w:rsidP="00175277"/>
    <w:p w14:paraId="02303095" w14:textId="77777777" w:rsidR="00175277" w:rsidRPr="00DC315A" w:rsidRDefault="00175277" w:rsidP="00175277"/>
    <w:p w14:paraId="6D7289EB" w14:textId="70D097D8" w:rsidR="008A5431" w:rsidRPr="00DC315A" w:rsidRDefault="008A5431" w:rsidP="00A870CC"/>
    <w:sectPr w:rsidR="008A5431" w:rsidRPr="00DC315A" w:rsidSect="00C774D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985" w:right="1134" w:bottom="1134" w:left="1134" w:header="198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29012" w14:textId="77777777" w:rsidR="00B2187C" w:rsidRDefault="00B2187C" w:rsidP="00751116">
      <w:r>
        <w:separator/>
      </w:r>
    </w:p>
    <w:p w14:paraId="46CE0331" w14:textId="77777777" w:rsidR="00B2187C" w:rsidRDefault="00B2187C"/>
    <w:p w14:paraId="685D43FE" w14:textId="77777777" w:rsidR="00B2187C" w:rsidRDefault="00B2187C" w:rsidP="00F0579B"/>
    <w:p w14:paraId="5D065544" w14:textId="77777777" w:rsidR="00B2187C" w:rsidRDefault="00B2187C" w:rsidP="00C94C6D"/>
  </w:endnote>
  <w:endnote w:type="continuationSeparator" w:id="0">
    <w:p w14:paraId="03705A3C" w14:textId="77777777" w:rsidR="00B2187C" w:rsidRDefault="00B2187C" w:rsidP="00751116">
      <w:r>
        <w:continuationSeparator/>
      </w:r>
    </w:p>
    <w:p w14:paraId="08426FB7" w14:textId="77777777" w:rsidR="00B2187C" w:rsidRDefault="00B2187C"/>
    <w:p w14:paraId="77C470A1" w14:textId="77777777" w:rsidR="00B2187C" w:rsidRDefault="00B2187C" w:rsidP="00F0579B"/>
    <w:p w14:paraId="4621D6AF" w14:textId="77777777" w:rsidR="00B2187C" w:rsidRDefault="00B2187C" w:rsidP="00C94C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9BD8B6-D08E-4797-A65F-2C637C82DFBE}"/>
    <w:embedBold r:id="rId2" w:fontKey="{2F25CD8E-2CFD-40D1-B031-2AD40753D9A3}"/>
    <w:embedItalic r:id="rId3" w:fontKey="{025E0707-C9D0-47E5-AD11-AEF44CF1F5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34CF8D7C-54D7-497E-8D0A-DB356E41A0B6}"/>
    <w:embedBold r:id="rId5" w:fontKey="{A348DB57-07DB-4D1D-9EE5-74BE2DED658A}"/>
    <w:embedItalic r:id="rId6" w:fontKey="{B343F6C5-46D4-44B2-B7DE-2C41A492F0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006A59B-8B4B-49FC-8525-BB67F323BBC9}"/>
    <w:embedItalic r:id="rId8" w:fontKey="{1E5EC4A9-1655-4FBE-BD31-52C64B8917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41BEA57-2D88-451D-8E7C-77143DBDB9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A4B30" w14:textId="77777777" w:rsidR="00B56B72" w:rsidRDefault="00B56B72" w:rsidP="00BA05CB">
    <w:pPr>
      <w:framePr w:wrap="none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end"/>
    </w:r>
  </w:p>
  <w:p w14:paraId="5F63275C" w14:textId="77777777" w:rsidR="00B56B72" w:rsidRDefault="00B56B72" w:rsidP="009D25CE">
    <w:pPr>
      <w:ind w:right="360"/>
    </w:pPr>
  </w:p>
  <w:p w14:paraId="79E9D3BA" w14:textId="77777777" w:rsidR="00B56B72" w:rsidRDefault="00B56B72"/>
  <w:p w14:paraId="1A6C8893" w14:textId="77777777" w:rsidR="00B56B72" w:rsidRDefault="00B56B72" w:rsidP="00F0579B"/>
  <w:p w14:paraId="50C02892" w14:textId="77777777" w:rsidR="00B56B72" w:rsidRDefault="00B56B72" w:rsidP="00C94C6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9"/>
    </w:tblGrid>
    <w:tr w:rsidR="00C774DC" w:rsidRPr="00647989" w14:paraId="379C1F4E" w14:textId="77777777" w:rsidTr="00595A10">
      <w:trPr>
        <w:trHeight w:val="426"/>
        <w:jc w:val="center"/>
      </w:trPr>
      <w:tc>
        <w:tcPr>
          <w:tcW w:w="9639" w:type="dxa"/>
        </w:tcPr>
        <w:p w14:paraId="3E367C3A" w14:textId="77777777" w:rsidR="00C774DC" w:rsidRPr="00647989" w:rsidRDefault="00C774DC" w:rsidP="00C774DC">
          <w:pPr>
            <w:pStyle w:val="Rubrikdokumentinformation"/>
          </w:pPr>
          <w:r w:rsidRPr="00647989"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6EDD93C" wp14:editId="7DB3A49D">
                    <wp:simplePos x="0" y="0"/>
                    <wp:positionH relativeFrom="column">
                      <wp:posOffset>-3274</wp:posOffset>
                    </wp:positionH>
                    <wp:positionV relativeFrom="paragraph">
                      <wp:posOffset>37506</wp:posOffset>
                    </wp:positionV>
                    <wp:extent cx="6111317" cy="0"/>
                    <wp:effectExtent l="0" t="19050" r="22860" b="19050"/>
                    <wp:wrapNone/>
                    <wp:docPr id="3" name="Rak koppling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11317" cy="0"/>
                            </a:xfrm>
                            <a:prstGeom prst="line">
                              <a:avLst/>
                            </a:prstGeom>
                            <a:ln w="31750"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0" scaled="0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5247CAA" id="Rak koppling 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2.95pt" to="480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" strokeweight="2.5pt">
                    <v:stroke joinstyle="miter"/>
                  </v:line>
                </w:pict>
              </mc:Fallback>
            </mc:AlternateContent>
          </w:r>
        </w:p>
        <w:p w14:paraId="4B48817B" w14:textId="77777777" w:rsidR="00C774DC" w:rsidRPr="00647989" w:rsidRDefault="00C774DC" w:rsidP="00C774DC">
          <w:pPr>
            <w:pStyle w:val="Rubrikdokumentinformation"/>
          </w:pPr>
          <w:r w:rsidRPr="00647989">
            <w:t>SKÅNES KOMMUNER</w:t>
          </w:r>
        </w:p>
      </w:tc>
    </w:tr>
  </w:tbl>
  <w:p w14:paraId="7B69C215" w14:textId="77777777" w:rsidR="00C774DC" w:rsidRPr="00762E60" w:rsidRDefault="00C774DC" w:rsidP="00C774DC">
    <w:pPr>
      <w:ind w:right="-568"/>
      <w:jc w:val="right"/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</w:pP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 xml:space="preserve">Sid 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PAGE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1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/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NUMPAGES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2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58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55"/>
      <w:gridCol w:w="2017"/>
      <w:gridCol w:w="1661"/>
      <w:gridCol w:w="2472"/>
      <w:gridCol w:w="1081"/>
    </w:tblGrid>
    <w:tr w:rsidR="00666CFD" w:rsidRPr="00647989" w14:paraId="11B4C2AB" w14:textId="77777777" w:rsidTr="00B8111E">
      <w:trPr>
        <w:trHeight w:val="737"/>
        <w:jc w:val="center"/>
      </w:trPr>
      <w:tc>
        <w:tcPr>
          <w:tcW w:w="2355" w:type="dxa"/>
        </w:tcPr>
        <w:p w14:paraId="6EF23C9B" w14:textId="77777777" w:rsidR="00666CFD" w:rsidRPr="00647989" w:rsidRDefault="00666CFD" w:rsidP="00666CFD">
          <w:pPr>
            <w:pStyle w:val="Rubrikdokumentinformation"/>
          </w:pPr>
          <w:r w:rsidRPr="00647989"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37054D09" wp14:editId="61691A0D">
                    <wp:simplePos x="0" y="0"/>
                    <wp:positionH relativeFrom="column">
                      <wp:posOffset>-3274</wp:posOffset>
                    </wp:positionH>
                    <wp:positionV relativeFrom="paragraph">
                      <wp:posOffset>37506</wp:posOffset>
                    </wp:positionV>
                    <wp:extent cx="6111317" cy="0"/>
                    <wp:effectExtent l="0" t="19050" r="22860" b="19050"/>
                    <wp:wrapNone/>
                    <wp:docPr id="2" name="Rak koppling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11317" cy="0"/>
                            </a:xfrm>
                            <a:prstGeom prst="line">
                              <a:avLst/>
                            </a:prstGeom>
                            <a:ln w="31750"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0" scaled="0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376AB77" id="Rak koppling 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2.95pt" to="480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" strokeweight="2.5pt">
                    <v:stroke joinstyle="miter"/>
                  </v:line>
                </w:pict>
              </mc:Fallback>
            </mc:AlternateContent>
          </w:r>
        </w:p>
        <w:p w14:paraId="5E0BE5EA" w14:textId="77777777" w:rsidR="00666CFD" w:rsidRDefault="00666CFD" w:rsidP="00666CFD">
          <w:pPr>
            <w:pStyle w:val="Rubrikdokumentinformation"/>
          </w:pPr>
          <w:r w:rsidRPr="00647989">
            <w:t>S</w:t>
          </w:r>
          <w:r>
            <w:t>kånes</w:t>
          </w:r>
          <w:r w:rsidRPr="00647989">
            <w:t xml:space="preserve"> K</w:t>
          </w:r>
          <w:r>
            <w:t>ommuner</w:t>
          </w:r>
        </w:p>
        <w:p w14:paraId="09803986" w14:textId="77777777" w:rsidR="00666CFD" w:rsidRPr="00374FB3" w:rsidRDefault="00666CFD" w:rsidP="00666CFD">
          <w:pPr>
            <w:pStyle w:val="Rubrikdokumentinformation"/>
            <w:rPr>
              <w:b w:val="0"/>
              <w:bCs w:val="0"/>
            </w:rPr>
          </w:pPr>
          <w:r w:rsidRPr="00374FB3">
            <w:rPr>
              <w:b w:val="0"/>
              <w:bCs w:val="0"/>
            </w:rPr>
            <w:t>skåneskommuner.se</w:t>
          </w:r>
        </w:p>
      </w:tc>
      <w:tc>
        <w:tcPr>
          <w:tcW w:w="2017" w:type="dxa"/>
        </w:tcPr>
        <w:p w14:paraId="172B724B" w14:textId="77777777" w:rsidR="00666CFD" w:rsidRDefault="00666CFD" w:rsidP="00666CFD">
          <w:pPr>
            <w:pStyle w:val="Rubrikdokumentinformation"/>
          </w:pPr>
          <w:r w:rsidRPr="00647989">
            <w:br/>
          </w:r>
          <w:r>
            <w:t>Besöksa</w:t>
          </w:r>
          <w:r w:rsidRPr="00647989">
            <w:t>dress</w:t>
          </w:r>
        </w:p>
        <w:p w14:paraId="78CC6BF4" w14:textId="77777777" w:rsidR="00666CFD" w:rsidRPr="00647989" w:rsidRDefault="00666CFD" w:rsidP="00666CFD">
          <w:pPr>
            <w:pStyle w:val="Rubrikdokumentinformation"/>
            <w:rPr>
              <w:b w:val="0"/>
              <w:bCs w:val="0"/>
            </w:rPr>
          </w:pPr>
          <w:r>
            <w:rPr>
              <w:b w:val="0"/>
              <w:bCs w:val="0"/>
            </w:rPr>
            <w:t>Fabriksgatan 2</w:t>
          </w:r>
        </w:p>
        <w:p w14:paraId="55565F22" w14:textId="77777777" w:rsidR="00666CFD" w:rsidRPr="00647989" w:rsidRDefault="00666CFD" w:rsidP="00666CFD">
          <w:pPr>
            <w:pStyle w:val="Rubrikdokumentinformation"/>
          </w:pPr>
          <w:r w:rsidRPr="00647989">
            <w:rPr>
              <w:b w:val="0"/>
              <w:bCs w:val="0"/>
            </w:rPr>
            <w:t xml:space="preserve">222 </w:t>
          </w:r>
          <w:r>
            <w:rPr>
              <w:b w:val="0"/>
              <w:bCs w:val="0"/>
            </w:rPr>
            <w:t>35</w:t>
          </w:r>
          <w:r w:rsidRPr="00647989">
            <w:rPr>
              <w:b w:val="0"/>
              <w:bCs w:val="0"/>
            </w:rPr>
            <w:t>, Lund</w:t>
          </w:r>
        </w:p>
      </w:tc>
      <w:tc>
        <w:tcPr>
          <w:tcW w:w="1661" w:type="dxa"/>
        </w:tcPr>
        <w:p w14:paraId="6D8C7FFA" w14:textId="77777777" w:rsidR="00666CFD" w:rsidRPr="00647989" w:rsidRDefault="00666CFD" w:rsidP="00666CFD">
          <w:pPr>
            <w:pStyle w:val="Rubrikdokumentinformation"/>
          </w:pPr>
          <w:r w:rsidRPr="00647989">
            <w:br/>
          </w:r>
          <w:r>
            <w:t>Postadress</w:t>
          </w:r>
        </w:p>
        <w:p w14:paraId="421697DA" w14:textId="77777777" w:rsidR="00666CFD" w:rsidRPr="00647989" w:rsidRDefault="00666CFD" w:rsidP="00666CFD">
          <w:pPr>
            <w:pStyle w:val="Dokumentinformation"/>
          </w:pPr>
          <w:r>
            <w:rPr>
              <w:lang w:val="sv-SE"/>
            </w:rPr>
            <w:t>Raffinadgatan 2</w:t>
          </w:r>
          <w:r>
            <w:rPr>
              <w:lang w:val="sv-SE"/>
            </w:rPr>
            <w:br/>
            <w:t>222 35, Lund</w:t>
          </w:r>
        </w:p>
      </w:tc>
      <w:tc>
        <w:tcPr>
          <w:tcW w:w="2472" w:type="dxa"/>
        </w:tcPr>
        <w:p w14:paraId="77CC4DC0" w14:textId="77777777" w:rsidR="00666CFD" w:rsidRPr="00374FB3" w:rsidRDefault="00666CFD" w:rsidP="00666CFD">
          <w:pPr>
            <w:pStyle w:val="Rubrikdokumentinformation"/>
            <w:rPr>
              <w:lang w:val="en-US"/>
            </w:rPr>
          </w:pPr>
          <w:r w:rsidRPr="00B53EEE">
            <w:rPr>
              <w:lang w:val="en-US"/>
            </w:rPr>
            <w:br/>
          </w:r>
          <w:r w:rsidRPr="00374FB3">
            <w:rPr>
              <w:lang w:val="en-US"/>
            </w:rPr>
            <w:t>E-post</w:t>
          </w:r>
        </w:p>
        <w:p w14:paraId="73CFAA7E" w14:textId="77777777" w:rsidR="00666CFD" w:rsidRPr="00647989" w:rsidRDefault="008701E6" w:rsidP="00666CFD">
          <w:pPr>
            <w:pStyle w:val="Dokumentinformation"/>
          </w:pPr>
          <w:hyperlink r:id="rId1" w:history="1">
            <w:r w:rsidR="00666CFD" w:rsidRPr="005614EF">
              <w:rPr>
                <w:rStyle w:val="Hyperlnk"/>
              </w:rPr>
              <w:t>info@skaneskommuner.se</w:t>
            </w:r>
          </w:hyperlink>
          <w:r w:rsidR="00666CFD">
            <w:t xml:space="preserve"> </w:t>
          </w:r>
        </w:p>
      </w:tc>
      <w:tc>
        <w:tcPr>
          <w:tcW w:w="1081" w:type="dxa"/>
        </w:tcPr>
        <w:p w14:paraId="00CCABC6" w14:textId="77777777" w:rsidR="00666CFD" w:rsidRPr="00374FB3" w:rsidRDefault="00666CFD" w:rsidP="00666CFD">
          <w:pPr>
            <w:rPr>
              <w:rFonts w:cs="Arial"/>
              <w:b/>
              <w:bCs/>
              <w:sz w:val="15"/>
              <w:szCs w:val="15"/>
              <w:lang w:val="en-US"/>
            </w:rPr>
          </w:pPr>
        </w:p>
        <w:p w14:paraId="46E6721E" w14:textId="77777777" w:rsidR="00666CFD" w:rsidRPr="00374FB3" w:rsidRDefault="00666CFD" w:rsidP="00666CFD">
          <w:pPr>
            <w:rPr>
              <w:rFonts w:cs="Arial"/>
              <w:b/>
              <w:bCs/>
              <w:sz w:val="15"/>
              <w:szCs w:val="15"/>
            </w:rPr>
          </w:pPr>
          <w:r>
            <w:rPr>
              <w:rFonts w:cs="Arial"/>
              <w:b/>
              <w:bCs/>
              <w:sz w:val="15"/>
              <w:szCs w:val="15"/>
            </w:rPr>
            <w:t>Org. Nummer</w:t>
          </w:r>
          <w:r>
            <w:rPr>
              <w:rFonts w:cs="Arial"/>
              <w:b/>
              <w:bCs/>
              <w:sz w:val="15"/>
              <w:szCs w:val="15"/>
            </w:rPr>
            <w:br/>
          </w:r>
          <w:r w:rsidRPr="00374FB3">
            <w:rPr>
              <w:rFonts w:cs="Arial"/>
              <w:sz w:val="15"/>
              <w:szCs w:val="15"/>
            </w:rPr>
            <w:t>837600-9109</w:t>
          </w:r>
        </w:p>
      </w:tc>
    </w:tr>
  </w:tbl>
  <w:p w14:paraId="5E9CC9EC" w14:textId="77777777" w:rsidR="00C774DC" w:rsidRPr="00666CFD" w:rsidRDefault="00666CFD" w:rsidP="00666CFD">
    <w:pPr>
      <w:ind w:right="-568"/>
      <w:jc w:val="right"/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</w:pP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 xml:space="preserve">Sid 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PAGE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1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/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NUMPAGES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2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2FD3E" w14:textId="77777777" w:rsidR="00B2187C" w:rsidRDefault="00B2187C" w:rsidP="00751116">
      <w:r>
        <w:separator/>
      </w:r>
    </w:p>
    <w:p w14:paraId="228A1F0C" w14:textId="77777777" w:rsidR="00B2187C" w:rsidRDefault="00B2187C"/>
    <w:p w14:paraId="27D5DC03" w14:textId="77777777" w:rsidR="00B2187C" w:rsidRDefault="00B2187C" w:rsidP="00F0579B"/>
    <w:p w14:paraId="526631F6" w14:textId="77777777" w:rsidR="00B2187C" w:rsidRDefault="00B2187C" w:rsidP="00C94C6D"/>
  </w:footnote>
  <w:footnote w:type="continuationSeparator" w:id="0">
    <w:p w14:paraId="101C7DEA" w14:textId="77777777" w:rsidR="00B2187C" w:rsidRDefault="00B2187C" w:rsidP="00751116">
      <w:r>
        <w:continuationSeparator/>
      </w:r>
    </w:p>
    <w:p w14:paraId="30172565" w14:textId="77777777" w:rsidR="00B2187C" w:rsidRDefault="00B2187C"/>
    <w:p w14:paraId="03024DB1" w14:textId="77777777" w:rsidR="00B2187C" w:rsidRDefault="00B2187C" w:rsidP="00F0579B"/>
    <w:p w14:paraId="0A6B230C" w14:textId="77777777" w:rsidR="00B2187C" w:rsidRDefault="00B2187C" w:rsidP="00C94C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18EDE" w14:textId="77777777" w:rsidR="00666CFD" w:rsidRDefault="00666CF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7D92D" w14:textId="77777777" w:rsidR="00B56B72" w:rsidRPr="005F4CD1" w:rsidRDefault="00B56B72" w:rsidP="00C94C6D">
    <w:r>
      <w:rPr>
        <w:noProof/>
      </w:rPr>
      <w:drawing>
        <wp:anchor distT="0" distB="0" distL="114300" distR="114300" simplePos="0" relativeHeight="251663360" behindDoc="0" locked="0" layoutInCell="1" allowOverlap="1" wp14:anchorId="2F5C6DA7" wp14:editId="07E77E88">
          <wp:simplePos x="0" y="0"/>
          <wp:positionH relativeFrom="margin">
            <wp:posOffset>4838065</wp:posOffset>
          </wp:positionH>
          <wp:positionV relativeFrom="margin">
            <wp:posOffset>-945515</wp:posOffset>
          </wp:positionV>
          <wp:extent cx="1460500" cy="454660"/>
          <wp:effectExtent l="0" t="0" r="635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00" cy="4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EA68A" w14:textId="77777777" w:rsidR="009A3DAD" w:rsidRDefault="009A3DAD">
    <w:pPr>
      <w:pStyle w:val="Sidhuvud"/>
    </w:pPr>
    <w:r>
      <w:rPr>
        <w:noProof/>
      </w:rPr>
      <w:drawing>
        <wp:anchor distT="0" distB="0" distL="114300" distR="114300" simplePos="0" relativeHeight="251671552" behindDoc="0" locked="0" layoutInCell="1" allowOverlap="1" wp14:anchorId="6FBF28B9" wp14:editId="138A2DA2">
          <wp:simplePos x="0" y="0"/>
          <wp:positionH relativeFrom="margin">
            <wp:posOffset>4838700</wp:posOffset>
          </wp:positionH>
          <wp:positionV relativeFrom="margin">
            <wp:posOffset>-946785</wp:posOffset>
          </wp:positionV>
          <wp:extent cx="1461600" cy="453600"/>
          <wp:effectExtent l="0" t="0" r="5715" b="3810"/>
          <wp:wrapSquare wrapText="bothSides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6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84D0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B9C69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B2CD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FA51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85875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5AB2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2C75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649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94A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74499E"/>
    <w:multiLevelType w:val="hybridMultilevel"/>
    <w:tmpl w:val="D7DCB2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950BF"/>
    <w:multiLevelType w:val="hybridMultilevel"/>
    <w:tmpl w:val="5DB668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527BAF"/>
    <w:multiLevelType w:val="hybridMultilevel"/>
    <w:tmpl w:val="7D909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5919572">
    <w:abstractNumId w:val="0"/>
  </w:num>
  <w:num w:numId="2" w16cid:durableId="65957307">
    <w:abstractNumId w:val="1"/>
  </w:num>
  <w:num w:numId="3" w16cid:durableId="1483691807">
    <w:abstractNumId w:val="2"/>
  </w:num>
  <w:num w:numId="4" w16cid:durableId="1139029175">
    <w:abstractNumId w:val="3"/>
  </w:num>
  <w:num w:numId="5" w16cid:durableId="1959333526">
    <w:abstractNumId w:val="8"/>
  </w:num>
  <w:num w:numId="6" w16cid:durableId="1669091000">
    <w:abstractNumId w:val="4"/>
  </w:num>
  <w:num w:numId="7" w16cid:durableId="428357819">
    <w:abstractNumId w:val="5"/>
  </w:num>
  <w:num w:numId="8" w16cid:durableId="395396000">
    <w:abstractNumId w:val="6"/>
  </w:num>
  <w:num w:numId="9" w16cid:durableId="241186137">
    <w:abstractNumId w:val="7"/>
  </w:num>
  <w:num w:numId="10" w16cid:durableId="478888086">
    <w:abstractNumId w:val="9"/>
  </w:num>
  <w:num w:numId="11" w16cid:durableId="1086077439">
    <w:abstractNumId w:val="11"/>
  </w:num>
  <w:num w:numId="12" w16cid:durableId="1376584150">
    <w:abstractNumId w:val="10"/>
  </w:num>
  <w:num w:numId="13" w16cid:durableId="14170979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embedTrueTypeFonts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F82"/>
    <w:rsid w:val="00001FC5"/>
    <w:rsid w:val="00002C69"/>
    <w:rsid w:val="000315F7"/>
    <w:rsid w:val="0003265D"/>
    <w:rsid w:val="0007311E"/>
    <w:rsid w:val="000807FB"/>
    <w:rsid w:val="000A1A45"/>
    <w:rsid w:val="000B115E"/>
    <w:rsid w:val="000B209D"/>
    <w:rsid w:val="000D2A02"/>
    <w:rsid w:val="000D410C"/>
    <w:rsid w:val="000E0C29"/>
    <w:rsid w:val="000F1815"/>
    <w:rsid w:val="000F192F"/>
    <w:rsid w:val="001175ED"/>
    <w:rsid w:val="001217F2"/>
    <w:rsid w:val="0013217B"/>
    <w:rsid w:val="00133B63"/>
    <w:rsid w:val="00144643"/>
    <w:rsid w:val="00163C6E"/>
    <w:rsid w:val="00170E99"/>
    <w:rsid w:val="00175277"/>
    <w:rsid w:val="00193488"/>
    <w:rsid w:val="001A6302"/>
    <w:rsid w:val="001B178D"/>
    <w:rsid w:val="001B58A5"/>
    <w:rsid w:val="001D0D54"/>
    <w:rsid w:val="001D525D"/>
    <w:rsid w:val="0021145C"/>
    <w:rsid w:val="002208B2"/>
    <w:rsid w:val="00231D93"/>
    <w:rsid w:val="00283024"/>
    <w:rsid w:val="002835F7"/>
    <w:rsid w:val="00291F5C"/>
    <w:rsid w:val="00294FB7"/>
    <w:rsid w:val="00295F35"/>
    <w:rsid w:val="002B2C3F"/>
    <w:rsid w:val="002B5958"/>
    <w:rsid w:val="00307FA9"/>
    <w:rsid w:val="0032735C"/>
    <w:rsid w:val="003376FB"/>
    <w:rsid w:val="00337890"/>
    <w:rsid w:val="00340519"/>
    <w:rsid w:val="003470E0"/>
    <w:rsid w:val="00350DD8"/>
    <w:rsid w:val="0035120F"/>
    <w:rsid w:val="00352B6B"/>
    <w:rsid w:val="00356D6E"/>
    <w:rsid w:val="00384DEC"/>
    <w:rsid w:val="00390485"/>
    <w:rsid w:val="00390D69"/>
    <w:rsid w:val="0039139A"/>
    <w:rsid w:val="00391B34"/>
    <w:rsid w:val="00397276"/>
    <w:rsid w:val="003A0EE7"/>
    <w:rsid w:val="003A69E6"/>
    <w:rsid w:val="003B20D2"/>
    <w:rsid w:val="003C18FD"/>
    <w:rsid w:val="003C2805"/>
    <w:rsid w:val="003F4A42"/>
    <w:rsid w:val="00402B1F"/>
    <w:rsid w:val="004211BA"/>
    <w:rsid w:val="00433AF3"/>
    <w:rsid w:val="00441DEA"/>
    <w:rsid w:val="004440CE"/>
    <w:rsid w:val="00446757"/>
    <w:rsid w:val="00477459"/>
    <w:rsid w:val="00477949"/>
    <w:rsid w:val="00482513"/>
    <w:rsid w:val="00495473"/>
    <w:rsid w:val="004D4BCA"/>
    <w:rsid w:val="004E1715"/>
    <w:rsid w:val="004E197B"/>
    <w:rsid w:val="00513063"/>
    <w:rsid w:val="00515D55"/>
    <w:rsid w:val="00522915"/>
    <w:rsid w:val="00526381"/>
    <w:rsid w:val="00535BEC"/>
    <w:rsid w:val="00537CC6"/>
    <w:rsid w:val="00545E29"/>
    <w:rsid w:val="00552B84"/>
    <w:rsid w:val="00581F6C"/>
    <w:rsid w:val="00590B45"/>
    <w:rsid w:val="00592319"/>
    <w:rsid w:val="005A2EA4"/>
    <w:rsid w:val="005A75F2"/>
    <w:rsid w:val="005C3E06"/>
    <w:rsid w:val="005E0323"/>
    <w:rsid w:val="005E579C"/>
    <w:rsid w:val="005F4CD1"/>
    <w:rsid w:val="005F5F77"/>
    <w:rsid w:val="005F61AE"/>
    <w:rsid w:val="00600651"/>
    <w:rsid w:val="006036AE"/>
    <w:rsid w:val="00612C2E"/>
    <w:rsid w:val="00636E78"/>
    <w:rsid w:val="00647989"/>
    <w:rsid w:val="00653B08"/>
    <w:rsid w:val="00654D4F"/>
    <w:rsid w:val="00666CFD"/>
    <w:rsid w:val="006677C7"/>
    <w:rsid w:val="00677B4F"/>
    <w:rsid w:val="00690749"/>
    <w:rsid w:val="0069354B"/>
    <w:rsid w:val="0069588F"/>
    <w:rsid w:val="00696389"/>
    <w:rsid w:val="006B4A72"/>
    <w:rsid w:val="006D14D6"/>
    <w:rsid w:val="006D2284"/>
    <w:rsid w:val="006E15E1"/>
    <w:rsid w:val="006E40C5"/>
    <w:rsid w:val="006F06D5"/>
    <w:rsid w:val="006F20BC"/>
    <w:rsid w:val="006F73FD"/>
    <w:rsid w:val="007008C0"/>
    <w:rsid w:val="00701036"/>
    <w:rsid w:val="00747358"/>
    <w:rsid w:val="00747A53"/>
    <w:rsid w:val="00751116"/>
    <w:rsid w:val="0075782C"/>
    <w:rsid w:val="0078724B"/>
    <w:rsid w:val="00792E7F"/>
    <w:rsid w:val="00792E8D"/>
    <w:rsid w:val="007A2078"/>
    <w:rsid w:val="007E2994"/>
    <w:rsid w:val="007E6747"/>
    <w:rsid w:val="007F0FBE"/>
    <w:rsid w:val="007F2555"/>
    <w:rsid w:val="008122C8"/>
    <w:rsid w:val="0081379B"/>
    <w:rsid w:val="0081732B"/>
    <w:rsid w:val="008300D5"/>
    <w:rsid w:val="00832C7A"/>
    <w:rsid w:val="00856853"/>
    <w:rsid w:val="008701E6"/>
    <w:rsid w:val="00874E39"/>
    <w:rsid w:val="008A2823"/>
    <w:rsid w:val="008A5431"/>
    <w:rsid w:val="008C0394"/>
    <w:rsid w:val="008D7A6D"/>
    <w:rsid w:val="008E0324"/>
    <w:rsid w:val="008E218E"/>
    <w:rsid w:val="008F1CBB"/>
    <w:rsid w:val="008F7505"/>
    <w:rsid w:val="00904F29"/>
    <w:rsid w:val="00925423"/>
    <w:rsid w:val="0093255E"/>
    <w:rsid w:val="00935FCC"/>
    <w:rsid w:val="00962635"/>
    <w:rsid w:val="009A3DAD"/>
    <w:rsid w:val="009C7520"/>
    <w:rsid w:val="009D16E2"/>
    <w:rsid w:val="009D25CE"/>
    <w:rsid w:val="009D766F"/>
    <w:rsid w:val="00A15075"/>
    <w:rsid w:val="00A27A0B"/>
    <w:rsid w:val="00A3271D"/>
    <w:rsid w:val="00A459E2"/>
    <w:rsid w:val="00A719DA"/>
    <w:rsid w:val="00A76247"/>
    <w:rsid w:val="00A870CC"/>
    <w:rsid w:val="00A9511F"/>
    <w:rsid w:val="00AA3AB6"/>
    <w:rsid w:val="00AB424B"/>
    <w:rsid w:val="00AB494C"/>
    <w:rsid w:val="00AC36DF"/>
    <w:rsid w:val="00AC3892"/>
    <w:rsid w:val="00AC71B3"/>
    <w:rsid w:val="00AD08B3"/>
    <w:rsid w:val="00AD214A"/>
    <w:rsid w:val="00B02E93"/>
    <w:rsid w:val="00B05D5A"/>
    <w:rsid w:val="00B05F29"/>
    <w:rsid w:val="00B12ACF"/>
    <w:rsid w:val="00B2187C"/>
    <w:rsid w:val="00B37228"/>
    <w:rsid w:val="00B53EEE"/>
    <w:rsid w:val="00B56B72"/>
    <w:rsid w:val="00B632E8"/>
    <w:rsid w:val="00B7081F"/>
    <w:rsid w:val="00BA05CB"/>
    <w:rsid w:val="00BC2BAA"/>
    <w:rsid w:val="00BD2F5B"/>
    <w:rsid w:val="00BF0594"/>
    <w:rsid w:val="00BF3C7C"/>
    <w:rsid w:val="00C555A0"/>
    <w:rsid w:val="00C63F16"/>
    <w:rsid w:val="00C650A0"/>
    <w:rsid w:val="00C664CA"/>
    <w:rsid w:val="00C7230B"/>
    <w:rsid w:val="00C738B3"/>
    <w:rsid w:val="00C760DC"/>
    <w:rsid w:val="00C774DC"/>
    <w:rsid w:val="00C84877"/>
    <w:rsid w:val="00C94C6D"/>
    <w:rsid w:val="00CA589F"/>
    <w:rsid w:val="00CC4573"/>
    <w:rsid w:val="00CC620B"/>
    <w:rsid w:val="00CF6722"/>
    <w:rsid w:val="00CF79E9"/>
    <w:rsid w:val="00D04FB1"/>
    <w:rsid w:val="00D11481"/>
    <w:rsid w:val="00D13300"/>
    <w:rsid w:val="00D65429"/>
    <w:rsid w:val="00D67F0C"/>
    <w:rsid w:val="00D772DA"/>
    <w:rsid w:val="00DA0CB6"/>
    <w:rsid w:val="00DC315A"/>
    <w:rsid w:val="00DC4239"/>
    <w:rsid w:val="00DD6216"/>
    <w:rsid w:val="00DE5D74"/>
    <w:rsid w:val="00DE6704"/>
    <w:rsid w:val="00E16AB1"/>
    <w:rsid w:val="00E407F7"/>
    <w:rsid w:val="00E57E75"/>
    <w:rsid w:val="00E6377A"/>
    <w:rsid w:val="00E87349"/>
    <w:rsid w:val="00E967EE"/>
    <w:rsid w:val="00EB309E"/>
    <w:rsid w:val="00EF56E4"/>
    <w:rsid w:val="00EF5EE3"/>
    <w:rsid w:val="00F0579B"/>
    <w:rsid w:val="00F1214C"/>
    <w:rsid w:val="00F24976"/>
    <w:rsid w:val="00F346F0"/>
    <w:rsid w:val="00F41F82"/>
    <w:rsid w:val="00F84747"/>
    <w:rsid w:val="00F9252D"/>
    <w:rsid w:val="00F96F95"/>
    <w:rsid w:val="00FA1AF6"/>
    <w:rsid w:val="00FA399A"/>
    <w:rsid w:val="00FA5394"/>
    <w:rsid w:val="00FC316C"/>
    <w:rsid w:val="35C09D60"/>
    <w:rsid w:val="4515C47C"/>
    <w:rsid w:val="665532FB"/>
    <w:rsid w:val="7762C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B932B36"/>
  <w15:chartTrackingRefBased/>
  <w15:docId w15:val="{7E0420BE-B7D1-4C33-8456-7FACA666F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D93"/>
    <w:rPr>
      <w:rFonts w:ascii="Open Sans" w:hAnsi="Open Sans"/>
      <w:sz w:val="20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231D93"/>
    <w:pPr>
      <w:autoSpaceDE w:val="0"/>
      <w:autoSpaceDN w:val="0"/>
      <w:adjustRightInd w:val="0"/>
      <w:textAlignment w:val="center"/>
      <w:outlineLvl w:val="0"/>
    </w:pPr>
    <w:rPr>
      <w:rFonts w:cs="Arial"/>
      <w:b/>
      <w:bCs/>
      <w:color w:val="000000" w:themeColor="text1"/>
      <w:sz w:val="44"/>
      <w:szCs w:val="48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31D93"/>
    <w:pPr>
      <w:outlineLvl w:val="1"/>
    </w:pPr>
    <w:rPr>
      <w:sz w:val="30"/>
    </w:rPr>
  </w:style>
  <w:style w:type="paragraph" w:styleId="Rubrik3">
    <w:name w:val="heading 3"/>
    <w:basedOn w:val="Rubrik2"/>
    <w:next w:val="Normal"/>
    <w:link w:val="Rubrik3Char"/>
    <w:autoRedefine/>
    <w:uiPriority w:val="9"/>
    <w:unhideWhenUsed/>
    <w:qFormat/>
    <w:rsid w:val="00231D93"/>
    <w:pPr>
      <w:outlineLvl w:val="2"/>
    </w:pPr>
    <w:rPr>
      <w:bCs w:val="0"/>
      <w:sz w:val="24"/>
      <w:szCs w:val="22"/>
    </w:rPr>
  </w:style>
  <w:style w:type="paragraph" w:styleId="Rubrik4">
    <w:name w:val="heading 4"/>
    <w:basedOn w:val="Rubrik3"/>
    <w:next w:val="Normal"/>
    <w:link w:val="Rubrik4Char"/>
    <w:autoRedefine/>
    <w:uiPriority w:val="9"/>
    <w:unhideWhenUsed/>
    <w:qFormat/>
    <w:rsid w:val="00231D93"/>
    <w:pPr>
      <w:outlineLvl w:val="3"/>
    </w:pPr>
    <w:rPr>
      <w:sz w:val="20"/>
      <w:szCs w:val="18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231D9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9C1A1F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231D9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71114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231D9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71114" w:themeColor="accent1" w:themeShade="7F"/>
    </w:rPr>
  </w:style>
  <w:style w:type="character" w:default="1" w:styleId="Standardstycketeckensnitt">
    <w:name w:val="Default Paragraph Font"/>
    <w:uiPriority w:val="1"/>
    <w:semiHidden/>
    <w:unhideWhenUsed/>
    <w:rsid w:val="00231D93"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  <w:rsid w:val="00231D93"/>
  </w:style>
  <w:style w:type="paragraph" w:styleId="Sidhuvud">
    <w:name w:val="header"/>
    <w:basedOn w:val="Normal"/>
    <w:link w:val="SidhuvudChar"/>
    <w:uiPriority w:val="99"/>
    <w:unhideWhenUsed/>
    <w:rsid w:val="00231D93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31D93"/>
    <w:rPr>
      <w:rFonts w:ascii="Open Sans" w:hAnsi="Open Sans"/>
      <w:sz w:val="20"/>
    </w:rPr>
  </w:style>
  <w:style w:type="paragraph" w:styleId="Sidfot">
    <w:name w:val="footer"/>
    <w:basedOn w:val="Normal"/>
    <w:link w:val="SidfotChar"/>
    <w:uiPriority w:val="99"/>
    <w:unhideWhenUsed/>
    <w:rsid w:val="00231D93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31D93"/>
    <w:rPr>
      <w:rFonts w:ascii="Open Sans" w:hAnsi="Open Sans"/>
      <w:sz w:val="20"/>
    </w:rPr>
  </w:style>
  <w:style w:type="paragraph" w:customStyle="1" w:styleId="Normalitalic">
    <w:name w:val="Normal italic"/>
    <w:basedOn w:val="Normal"/>
    <w:next w:val="Normal"/>
    <w:link w:val="NormalitalicChar"/>
    <w:qFormat/>
    <w:rsid w:val="00231D93"/>
    <w:rPr>
      <w:i/>
      <w:iCs/>
    </w:rPr>
  </w:style>
  <w:style w:type="table" w:styleId="Tabellrutnt">
    <w:name w:val="Table Grid"/>
    <w:basedOn w:val="Normaltabell"/>
    <w:uiPriority w:val="39"/>
    <w:rsid w:val="00231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ss">
    <w:name w:val="Ingress"/>
    <w:basedOn w:val="Normal"/>
    <w:qFormat/>
    <w:rsid w:val="00231D93"/>
    <w:rPr>
      <w:rFonts w:cs="Arial"/>
      <w:sz w:val="22"/>
      <w:szCs w:val="22"/>
    </w:rPr>
  </w:style>
  <w:style w:type="character" w:styleId="Sidnummer">
    <w:name w:val="page number"/>
    <w:basedOn w:val="Standardstycketeckensnitt"/>
    <w:uiPriority w:val="99"/>
    <w:semiHidden/>
    <w:unhideWhenUsed/>
    <w:rsid w:val="00231D93"/>
  </w:style>
  <w:style w:type="paragraph" w:customStyle="1" w:styleId="Dokumentinformation">
    <w:name w:val="Dokumentinformation"/>
    <w:basedOn w:val="Normal"/>
    <w:autoRedefine/>
    <w:qFormat/>
    <w:rsid w:val="00231D93"/>
    <w:pPr>
      <w:autoSpaceDE w:val="0"/>
      <w:autoSpaceDN w:val="0"/>
      <w:adjustRightInd w:val="0"/>
      <w:textAlignment w:val="center"/>
    </w:pPr>
    <w:rPr>
      <w:rFonts w:cs="Arial"/>
      <w:color w:val="000000"/>
      <w:sz w:val="15"/>
      <w:szCs w:val="15"/>
      <w:lang w:val="en-US"/>
    </w:rPr>
  </w:style>
  <w:style w:type="character" w:customStyle="1" w:styleId="Rubrik1Char">
    <w:name w:val="Rubrik 1 Char"/>
    <w:basedOn w:val="Standardstycketeckensnitt"/>
    <w:link w:val="Rubrik1"/>
    <w:uiPriority w:val="9"/>
    <w:rsid w:val="00231D93"/>
    <w:rPr>
      <w:rFonts w:ascii="Open Sans" w:hAnsi="Open Sans" w:cs="Arial"/>
      <w:b/>
      <w:bCs/>
      <w:color w:val="000000" w:themeColor="text1"/>
      <w:sz w:val="44"/>
      <w:szCs w:val="48"/>
    </w:rPr>
  </w:style>
  <w:style w:type="character" w:customStyle="1" w:styleId="Rubrik2Char">
    <w:name w:val="Rubrik 2 Char"/>
    <w:basedOn w:val="Standardstycketeckensnitt"/>
    <w:link w:val="Rubrik2"/>
    <w:uiPriority w:val="9"/>
    <w:rsid w:val="00231D93"/>
    <w:rPr>
      <w:rFonts w:ascii="Open Sans" w:hAnsi="Open Sans" w:cs="Arial"/>
      <w:b/>
      <w:bCs/>
      <w:color w:val="000000" w:themeColor="text1"/>
      <w:sz w:val="30"/>
      <w:szCs w:val="48"/>
    </w:rPr>
  </w:style>
  <w:style w:type="character" w:customStyle="1" w:styleId="Rubrik3Char">
    <w:name w:val="Rubrik 3 Char"/>
    <w:basedOn w:val="Standardstycketeckensnitt"/>
    <w:link w:val="Rubrik3"/>
    <w:uiPriority w:val="9"/>
    <w:rsid w:val="00231D93"/>
    <w:rPr>
      <w:rFonts w:ascii="Open Sans" w:hAnsi="Open Sans" w:cs="Arial"/>
      <w:b/>
      <w:color w:val="000000" w:themeColor="text1"/>
      <w:szCs w:val="22"/>
    </w:rPr>
  </w:style>
  <w:style w:type="character" w:customStyle="1" w:styleId="Rubrik4Char">
    <w:name w:val="Rubrik 4 Char"/>
    <w:basedOn w:val="Standardstycketeckensnitt"/>
    <w:link w:val="Rubrik4"/>
    <w:uiPriority w:val="9"/>
    <w:rsid w:val="00231D93"/>
    <w:rPr>
      <w:rFonts w:ascii="Open Sans" w:hAnsi="Open Sans" w:cs="Arial"/>
      <w:b/>
      <w:color w:val="000000" w:themeColor="text1"/>
      <w:sz w:val="20"/>
      <w:szCs w:val="18"/>
    </w:rPr>
  </w:style>
  <w:style w:type="character" w:customStyle="1" w:styleId="Rubrik5Char">
    <w:name w:val="Rubrik 5 Char"/>
    <w:basedOn w:val="Standardstycketeckensnitt"/>
    <w:link w:val="Rubrik5"/>
    <w:uiPriority w:val="9"/>
    <w:rsid w:val="00231D93"/>
    <w:rPr>
      <w:rFonts w:asciiTheme="majorHAnsi" w:eastAsiaTheme="majorEastAsia" w:hAnsiTheme="majorHAnsi" w:cstheme="majorBidi"/>
      <w:color w:val="9C1A1F" w:themeColor="accent1" w:themeShade="BF"/>
      <w:sz w:val="20"/>
    </w:rPr>
  </w:style>
  <w:style w:type="character" w:customStyle="1" w:styleId="NormalitalicChar">
    <w:name w:val="Normal italic Char"/>
    <w:basedOn w:val="Standardstycketeckensnitt"/>
    <w:link w:val="Normalitalic"/>
    <w:rsid w:val="00231D93"/>
    <w:rPr>
      <w:rFonts w:ascii="Open Sans" w:hAnsi="Open Sans"/>
      <w:i/>
      <w:iCs/>
      <w:sz w:val="20"/>
    </w:rPr>
  </w:style>
  <w:style w:type="paragraph" w:customStyle="1" w:styleId="Sidnumrering">
    <w:name w:val="Sidnumrering"/>
    <w:basedOn w:val="Normal"/>
    <w:qFormat/>
    <w:rsid w:val="00231D93"/>
    <w:pPr>
      <w:jc w:val="right"/>
    </w:pPr>
    <w:rPr>
      <w:rFonts w:cs="Arial"/>
      <w:color w:val="000000"/>
      <w:sz w:val="15"/>
      <w:szCs w:val="15"/>
      <w14:textFill>
        <w14:solidFill>
          <w14:srgbClr w14:val="000000">
            <w14:alpha w14:val="50000"/>
          </w14:srgbClr>
        </w14:solidFill>
      </w14:textFill>
    </w:rPr>
  </w:style>
  <w:style w:type="character" w:customStyle="1" w:styleId="Rubrik6Char">
    <w:name w:val="Rubrik 6 Char"/>
    <w:basedOn w:val="Standardstycketeckensnitt"/>
    <w:link w:val="Rubrik6"/>
    <w:uiPriority w:val="9"/>
    <w:rsid w:val="00231D93"/>
    <w:rPr>
      <w:rFonts w:asciiTheme="majorHAnsi" w:eastAsiaTheme="majorEastAsia" w:hAnsiTheme="majorHAnsi" w:cstheme="majorBidi"/>
      <w:color w:val="671114" w:themeColor="accent1" w:themeShade="7F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rsid w:val="00231D93"/>
    <w:rPr>
      <w:rFonts w:asciiTheme="majorHAnsi" w:eastAsiaTheme="majorEastAsia" w:hAnsiTheme="majorHAnsi" w:cstheme="majorBidi"/>
      <w:i/>
      <w:iCs/>
      <w:color w:val="671114" w:themeColor="accent1" w:themeShade="7F"/>
      <w:sz w:val="20"/>
    </w:rPr>
  </w:style>
  <w:style w:type="paragraph" w:customStyle="1" w:styleId="Rubrikdokumentinformation">
    <w:name w:val="Rubrik dokumentinformation"/>
    <w:basedOn w:val="Normal"/>
    <w:autoRedefine/>
    <w:qFormat/>
    <w:rsid w:val="00231D93"/>
    <w:rPr>
      <w:rFonts w:cs="Arial"/>
      <w:b/>
      <w:bCs/>
      <w:noProof/>
      <w:color w:val="000000"/>
      <w:sz w:val="15"/>
      <w:szCs w:val="15"/>
    </w:rPr>
  </w:style>
  <w:style w:type="character" w:styleId="Platshllartext">
    <w:name w:val="Placeholder Text"/>
    <w:basedOn w:val="Standardstycketeckensnitt"/>
    <w:uiPriority w:val="99"/>
    <w:semiHidden/>
    <w:rsid w:val="00231D93"/>
    <w:rPr>
      <w:color w:val="808080"/>
    </w:rPr>
  </w:style>
  <w:style w:type="table" w:styleId="Oformateradtabell4">
    <w:name w:val="Plain Table 4"/>
    <w:basedOn w:val="Normaltabell"/>
    <w:uiPriority w:val="44"/>
    <w:rsid w:val="00231D9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edamotslista">
    <w:name w:val="Ledamotslista"/>
    <w:basedOn w:val="Standardstycketeckensnitt"/>
    <w:rsid w:val="00231D93"/>
    <w:rPr>
      <w:sz w:val="16"/>
    </w:rPr>
  </w:style>
  <w:style w:type="character" w:styleId="Hyperlnk">
    <w:name w:val="Hyperlink"/>
    <w:basedOn w:val="Standardstycketeckensnitt"/>
    <w:uiPriority w:val="99"/>
    <w:unhideWhenUsed/>
    <w:rsid w:val="00231D93"/>
    <w:rPr>
      <w:color w:val="E7855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E579C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F121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hyperlink" Target="https://www.vardochinsats.se/missbruk-och-beroende/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anitta.litvinov@socialstyrelsen.se" TargetMode="External"/><Relationship Id="rId17" Type="http://schemas.openxmlformats.org/officeDocument/2006/relationships/hyperlink" Target="https://www.vardochinsats.se/missbruk-och-beroende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ppdragpsykiskhalsa.se/kunskapsutbyte/programarbete-och-arbetsgrupper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xn--skneskommuner-qfb.se/kalendarium/event/asi-addiction-severity-index-4-dagar-digitalt/" TargetMode="Externa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xn--skneskommuner-qfb.se/kalendarium/event/skanegemensam-samverkansgrupp-psykiatri-bjuder-in-till-dialog/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kaneskommuner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elieSund&#233;n\Downloads\Minnesanteckningar-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9EE2C9200EC448AB6C521E52B77789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4498621-F972-4594-931F-CA7E44A7EC4F}"/>
      </w:docPartPr>
      <w:docPartBody>
        <w:p w:rsidR="00FF22CC" w:rsidRDefault="00FF22CC">
          <w:pPr>
            <w:pStyle w:val="69EE2C9200EC448AB6C521E52B777898"/>
          </w:pPr>
          <w:r w:rsidRPr="00AA3AB6">
            <w:rPr>
              <w:rStyle w:val="Platshllartext"/>
              <w:color w:val="auto"/>
            </w:rPr>
            <w:t>Klicka för 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CC"/>
    <w:rsid w:val="00357C86"/>
    <w:rsid w:val="00725158"/>
    <w:rsid w:val="007D2CD8"/>
    <w:rsid w:val="009F0717"/>
    <w:rsid w:val="00FF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69EE2C9200EC448AB6C521E52B777898">
    <w:name w:val="69EE2C9200EC448AB6C521E52B777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KSK färgtema">
      <a:dk1>
        <a:sysClr val="windowText" lastClr="000000"/>
      </a:dk1>
      <a:lt1>
        <a:sysClr val="window" lastClr="FFFFFF"/>
      </a:lt1>
      <a:dk2>
        <a:srgbClr val="585958"/>
      </a:dk2>
      <a:lt2>
        <a:srgbClr val="898A89"/>
      </a:lt2>
      <a:accent1>
        <a:srgbClr val="D1232A"/>
      </a:accent1>
      <a:accent2>
        <a:srgbClr val="F05922"/>
      </a:accent2>
      <a:accent3>
        <a:srgbClr val="F6921E"/>
      </a:accent3>
      <a:accent4>
        <a:srgbClr val="FFCA05"/>
      </a:accent4>
      <a:accent5>
        <a:srgbClr val="FFFFFF"/>
      </a:accent5>
      <a:accent6>
        <a:srgbClr val="FFFFFF"/>
      </a:accent6>
      <a:hlink>
        <a:srgbClr val="E78556"/>
      </a:hlink>
      <a:folHlink>
        <a:srgbClr val="ECA88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ISO690Nmerical.XSL" StyleName="ISO 690 - Numerical Reference" Version="1987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D8F9E0F2FB334EA4E3465A28783E93" ma:contentTypeVersion="5" ma:contentTypeDescription="Create a new document." ma:contentTypeScope="" ma:versionID="71559b70640f26c8cec287186294dfad">
  <xsd:schema xmlns:xsd="http://www.w3.org/2001/XMLSchema" xmlns:xs="http://www.w3.org/2001/XMLSchema" xmlns:p="http://schemas.microsoft.com/office/2006/metadata/properties" xmlns:ns2="66f8c143-8d38-413f-ac05-9dbc7f021d6f" xmlns:ns3="b03f484e-41ca-4483-86d1-616aaa9c25e0" targetNamespace="http://schemas.microsoft.com/office/2006/metadata/properties" ma:root="true" ma:fieldsID="758e716e90f5678e3e6ce517becdb15a" ns2:_="" ns3:_="">
    <xsd:import namespace="66f8c143-8d38-413f-ac05-9dbc7f021d6f"/>
    <xsd:import namespace="b03f484e-41ca-4483-86d1-616aaa9c25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8c143-8d38-413f-ac05-9dbc7f021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f484e-41ca-4483-86d1-616aaa9c25e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CA1796-FE19-4C80-8F22-848F41341D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541787-27CF-47FA-9C9C-7FF6D2063536}">
  <ds:schemaRefs>
    <ds:schemaRef ds:uri="http://schemas.microsoft.com/office/2006/metadata/properties"/>
    <ds:schemaRef ds:uri="http://schemas.microsoft.com/office/infopath/2007/PartnerControls"/>
    <ds:schemaRef ds:uri="0b3836a2-a650-4f5d-a311-958084f8060c"/>
    <ds:schemaRef ds:uri="3137c3c3-40a1-4718-898d-2b43d881a896"/>
  </ds:schemaRefs>
</ds:datastoreItem>
</file>

<file path=customXml/itemProps3.xml><?xml version="1.0" encoding="utf-8"?>
<ds:datastoreItem xmlns:ds="http://schemas.openxmlformats.org/officeDocument/2006/customXml" ds:itemID="{82016EEA-4ECE-534F-BFE3-A4B6DD49C8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791BA9-90AA-428B-ADCB-30C32AAE2319}"/>
</file>

<file path=docProps/app.xml><?xml version="1.0" encoding="utf-8"?>
<Properties xmlns="http://schemas.openxmlformats.org/officeDocument/2006/extended-properties" xmlns:vt="http://schemas.openxmlformats.org/officeDocument/2006/docPropsVTypes">
  <Template>Minnesanteckningar-2023</Template>
  <TotalTime>8</TotalTime>
  <Pages>3</Pages>
  <Words>1011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Svensson Burghard</dc:creator>
  <cp:keywords/>
  <dc:description/>
  <cp:lastModifiedBy>Emelie Sundén</cp:lastModifiedBy>
  <cp:revision>9</cp:revision>
  <cp:lastPrinted>2023-05-25T07:02:00Z</cp:lastPrinted>
  <dcterms:created xsi:type="dcterms:W3CDTF">2023-09-12T07:45:00Z</dcterms:created>
  <dcterms:modified xsi:type="dcterms:W3CDTF">2023-09-12T07:59:00Z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0x01010075D8F9E0F2FB334EA4E3465A28783E93</vt:lpwstr>
  </property>
  <property fmtid="{D5CDD505-2E9C-101B-9397-08002B2CF9AE}" pid="3" name="MediaServiceImageTags">
    <vt:lpwstr/>
  </property>
</Properties>
</file>