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0" w:type="auto"/>
        <w:tblBorders>
          <w:left w:val="none" w:sz="0" w:space="0" w:color="auto"/>
          <w:bottom w:val="single" w:sz="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4"/>
        <w:gridCol w:w="2365"/>
        <w:gridCol w:w="1560"/>
        <w:gridCol w:w="889"/>
        <w:gridCol w:w="1605"/>
        <w:gridCol w:w="1605"/>
      </w:tblGrid>
      <w:tr w:rsidR="00747A53" w:rsidRPr="008E0324" w14:paraId="43DDD2B5" w14:textId="77777777" w:rsidTr="00B56B72">
        <w:tc>
          <w:tcPr>
            <w:tcW w:w="1604" w:type="dxa"/>
          </w:tcPr>
          <w:p w14:paraId="61FB7707" w14:textId="77777777" w:rsidR="00747A53" w:rsidRPr="00DC315A" w:rsidRDefault="00747A53" w:rsidP="00647989">
            <w:pPr>
              <w:pStyle w:val="Rubrikdokumentinformation"/>
            </w:pPr>
          </w:p>
          <w:p w14:paraId="071228CE" w14:textId="77777777" w:rsidR="00AA3AB6" w:rsidRPr="00DC315A" w:rsidRDefault="00AA3AB6" w:rsidP="00647989">
            <w:pPr>
              <w:pStyle w:val="Rubrikdokumentinformation"/>
            </w:pPr>
            <w:r w:rsidRPr="00DC315A">
              <w:t>Datum</w:t>
            </w:r>
          </w:p>
          <w:p w14:paraId="5EB41178" w14:textId="61F6EFC3" w:rsidR="00747A53" w:rsidRPr="00DC315A" w:rsidRDefault="00C22611" w:rsidP="00AA3AB6">
            <w:pPr>
              <w:pStyle w:val="Dokumentinformation"/>
              <w:rPr>
                <w:lang w:val="sv-SE"/>
              </w:rPr>
            </w:pPr>
            <w:sdt>
              <w:sdtPr>
                <w:rPr>
                  <w:lang w:val="sv-SE"/>
                </w:rPr>
                <w:id w:val="138091642"/>
                <w:placeholder>
                  <w:docPart w:val="69EE2C9200EC448AB6C521E52B777898"/>
                </w:placeholder>
                <w:date w:fullDate="2023-10-26T00:00:00Z">
                  <w:dateFormat w:val="yyyy-MM-dd"/>
                  <w:lid w:val="sv-SE"/>
                  <w:storeMappedDataAs w:val="dateTime"/>
                  <w:calendar w:val="gregorian"/>
                </w:date>
              </w:sdtPr>
              <w:sdtEndPr/>
              <w:sdtContent>
                <w:r w:rsidR="005B17D1">
                  <w:rPr>
                    <w:lang w:val="sv-SE"/>
                  </w:rPr>
                  <w:t>2023-10-26</w:t>
                </w:r>
              </w:sdtContent>
            </w:sdt>
          </w:p>
        </w:tc>
        <w:tc>
          <w:tcPr>
            <w:tcW w:w="2365" w:type="dxa"/>
          </w:tcPr>
          <w:p w14:paraId="3D0F0FFF" w14:textId="77777777" w:rsidR="00747A53" w:rsidRPr="00DC315A" w:rsidRDefault="00747A53" w:rsidP="00647989">
            <w:pPr>
              <w:pStyle w:val="Rubrikdokumentinformation"/>
            </w:pPr>
          </w:p>
          <w:p w14:paraId="20A83A1C" w14:textId="77777777" w:rsidR="00B56B72" w:rsidRPr="008E0324" w:rsidRDefault="00B56B72" w:rsidP="00144643">
            <w:pPr>
              <w:pStyle w:val="Dokumentinformation"/>
              <w:rPr>
                <w:b/>
                <w:bCs/>
                <w:lang w:val="sv-SE"/>
              </w:rPr>
            </w:pPr>
          </w:p>
        </w:tc>
        <w:tc>
          <w:tcPr>
            <w:tcW w:w="1560" w:type="dxa"/>
          </w:tcPr>
          <w:p w14:paraId="70CA07D4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  <w:r w:rsidRPr="008E0324">
              <w:rPr>
                <w:noProof/>
                <w:lang w:val="sv-SE"/>
              </w:rPr>
              <w:br/>
            </w:r>
          </w:p>
        </w:tc>
        <w:tc>
          <w:tcPr>
            <w:tcW w:w="889" w:type="dxa"/>
          </w:tcPr>
          <w:p w14:paraId="119B510C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E80E4BF" w14:textId="77777777" w:rsidR="00747A53" w:rsidRPr="008E0324" w:rsidRDefault="00747A53" w:rsidP="00B53EEE">
            <w:pPr>
              <w:pStyle w:val="Dokumentinformation"/>
              <w:rPr>
                <w:b/>
                <w:bCs/>
                <w:noProof/>
                <w:lang w:val="sv-SE"/>
              </w:rPr>
            </w:pPr>
          </w:p>
        </w:tc>
        <w:tc>
          <w:tcPr>
            <w:tcW w:w="1605" w:type="dxa"/>
          </w:tcPr>
          <w:p w14:paraId="01D42D63" w14:textId="77777777" w:rsidR="00747A53" w:rsidRPr="008E0324" w:rsidRDefault="00747A53" w:rsidP="00B53EEE">
            <w:pPr>
              <w:pStyle w:val="Dokumentinformation"/>
              <w:rPr>
                <w:noProof/>
                <w:lang w:val="sv-SE"/>
              </w:rPr>
            </w:pPr>
          </w:p>
        </w:tc>
      </w:tr>
    </w:tbl>
    <w:p w14:paraId="2FE935E2" w14:textId="77777777" w:rsidR="00A9511F" w:rsidRPr="008E0324" w:rsidRDefault="00A9511F" w:rsidP="00904F29">
      <w:pPr>
        <w:pStyle w:val="Rubrik1"/>
      </w:pPr>
    </w:p>
    <w:p w14:paraId="3BB5F4E6" w14:textId="0A6AA252" w:rsidR="008A5431" w:rsidRPr="00904F29" w:rsidRDefault="005B17D1" w:rsidP="00904F29">
      <w:pPr>
        <w:pStyle w:val="Rubrik1"/>
      </w:pPr>
      <w:r>
        <w:t>Minnesanteckningar</w:t>
      </w:r>
      <w:r w:rsidR="00F41F82" w:rsidRPr="00904F29">
        <w:t xml:space="preserve"> Områdesnätverk </w:t>
      </w:r>
      <w:r w:rsidR="00144643">
        <w:t>Missbruk och Beroende</w:t>
      </w:r>
    </w:p>
    <w:p w14:paraId="4E80DF84" w14:textId="77777777" w:rsidR="008F1CBB" w:rsidRPr="00DC315A" w:rsidRDefault="008F1CBB" w:rsidP="008F1CBB"/>
    <w:p w14:paraId="410B9B20" w14:textId="35CCDBA0" w:rsidR="008A5431" w:rsidRPr="00DC315A" w:rsidRDefault="00EF5EE3" w:rsidP="008A5431">
      <w:r w:rsidRPr="00DC315A">
        <w:rPr>
          <w:b/>
          <w:bCs/>
        </w:rPr>
        <w:t>Tid</w:t>
      </w:r>
      <w:r w:rsidR="00FC316C" w:rsidRPr="00DC315A">
        <w:rPr>
          <w:b/>
          <w:bCs/>
        </w:rPr>
        <w:t>:</w:t>
      </w:r>
      <w:r w:rsidRPr="00DC315A">
        <w:tab/>
      </w:r>
      <w:r w:rsidRPr="00DC315A">
        <w:tab/>
      </w:r>
      <w:r w:rsidR="00D65429">
        <w:t>2023-</w:t>
      </w:r>
      <w:r w:rsidR="00417A40">
        <w:t>10-26</w:t>
      </w:r>
      <w:r w:rsidR="00D65429">
        <w:t xml:space="preserve"> kl. </w:t>
      </w:r>
      <w:r w:rsidR="00417A40">
        <w:t>9.30-11.30</w:t>
      </w:r>
    </w:p>
    <w:p w14:paraId="456BCADA" w14:textId="12F91CA8" w:rsidR="00C431B4" w:rsidRDefault="00C431B4" w:rsidP="00E22C0B"/>
    <w:p w14:paraId="599C735D" w14:textId="77777777" w:rsidR="00337890" w:rsidRPr="00DC315A" w:rsidRDefault="00337890" w:rsidP="008A5431"/>
    <w:p w14:paraId="6202A168" w14:textId="04921D8F" w:rsidR="00B56B72" w:rsidRDefault="00144643" w:rsidP="00904F29">
      <w:pPr>
        <w:pStyle w:val="Rubrik3"/>
      </w:pPr>
      <w:r>
        <w:t>Deltagare</w:t>
      </w:r>
    </w:p>
    <w:p w14:paraId="336ADB80" w14:textId="7C3A60FB" w:rsidR="00701036" w:rsidRDefault="00F41F82" w:rsidP="00701036">
      <w:r w:rsidRPr="000315F7">
        <w:t>Delregion Nordväst</w:t>
      </w:r>
      <w:r w:rsidR="001B178D" w:rsidRPr="000315F7">
        <w:t xml:space="preserve">: </w:t>
      </w:r>
      <w:r w:rsidR="00144643">
        <w:t>Lotta Johansson</w:t>
      </w:r>
      <w:r w:rsidR="005B17D1">
        <w:t xml:space="preserve"> (förhinder)</w:t>
      </w:r>
      <w:r w:rsidR="00144643">
        <w:t xml:space="preserve">, Ulrika Skeppstedt </w:t>
      </w:r>
      <w:r w:rsidR="005B17D1">
        <w:t>(förhinder)</w:t>
      </w:r>
    </w:p>
    <w:p w14:paraId="74CF9FEB" w14:textId="1393F670" w:rsidR="00701036" w:rsidRDefault="00F41F82" w:rsidP="00701036">
      <w:r>
        <w:t>Delregion Mellersta</w:t>
      </w:r>
      <w:r w:rsidR="001B178D">
        <w:t xml:space="preserve">: </w:t>
      </w:r>
      <w:r w:rsidR="00144643">
        <w:t xml:space="preserve">Sofia Holmberg, Jennie Göransson Skarp </w:t>
      </w:r>
    </w:p>
    <w:p w14:paraId="6B01D5B3" w14:textId="22455FCC" w:rsidR="00F41F82" w:rsidRPr="00A15075" w:rsidRDefault="00F41F82" w:rsidP="00701036">
      <w:r w:rsidRPr="00A15075">
        <w:t>Delregion Malmö</w:t>
      </w:r>
      <w:r w:rsidR="001B178D" w:rsidRPr="00A15075">
        <w:t xml:space="preserve">: </w:t>
      </w:r>
      <w:r w:rsidR="007F0FBE">
        <w:t xml:space="preserve">Jenny </w:t>
      </w:r>
      <w:r w:rsidR="00935FCC">
        <w:t>W</w:t>
      </w:r>
      <w:r w:rsidR="00CB0AF5">
        <w:t>iström/</w:t>
      </w:r>
      <w:r w:rsidR="00417A40">
        <w:t xml:space="preserve"> </w:t>
      </w:r>
      <w:r w:rsidR="00144643">
        <w:t>Anna Von Reis</w:t>
      </w:r>
      <w:r w:rsidR="00E22C0B">
        <w:t xml:space="preserve"> (förhinder)</w:t>
      </w:r>
      <w:r w:rsidR="00144643">
        <w:t>, Christina Ek</w:t>
      </w:r>
    </w:p>
    <w:p w14:paraId="29F12F9C" w14:textId="551C6A56" w:rsidR="00F41F82" w:rsidRDefault="00F41F82" w:rsidP="00F41F82">
      <w:r>
        <w:t>Delregion Sydväst</w:t>
      </w:r>
      <w:r w:rsidR="001B178D">
        <w:t xml:space="preserve">: </w:t>
      </w:r>
      <w:r w:rsidR="00144643">
        <w:t xml:space="preserve">Malin Gunnarsson </w:t>
      </w:r>
    </w:p>
    <w:p w14:paraId="7208A5D3" w14:textId="42763F0F" w:rsidR="00F41F82" w:rsidRDefault="00F41F82" w:rsidP="00F41F82">
      <w:r>
        <w:t>Delregion Nordost</w:t>
      </w:r>
      <w:r w:rsidR="001B178D">
        <w:t xml:space="preserve">: </w:t>
      </w:r>
      <w:r w:rsidR="00144643">
        <w:t xml:space="preserve">Petter Hector och Mariana Möller </w:t>
      </w:r>
    </w:p>
    <w:p w14:paraId="22D268BF" w14:textId="35E13F67" w:rsidR="00F41F82" w:rsidRPr="00F41F82" w:rsidRDefault="00F41F82" w:rsidP="00F41F82">
      <w:r>
        <w:t>Delregion Sydost</w:t>
      </w:r>
      <w:r w:rsidR="001B178D">
        <w:t xml:space="preserve">: </w:t>
      </w:r>
      <w:r w:rsidR="00144643">
        <w:t xml:space="preserve">Karin Lindén </w:t>
      </w:r>
      <w:r w:rsidR="00E22C0B">
        <w:t>(förhinder)</w:t>
      </w:r>
    </w:p>
    <w:p w14:paraId="18EE4AFF" w14:textId="77777777" w:rsidR="00144643" w:rsidRPr="00144643" w:rsidRDefault="00144643" w:rsidP="00144643">
      <w:pPr>
        <w:pStyle w:val="Dokumentinformation"/>
        <w:rPr>
          <w:lang w:val="sv-SE"/>
        </w:rPr>
      </w:pPr>
    </w:p>
    <w:p w14:paraId="24AACD91" w14:textId="77777777" w:rsidR="00144643" w:rsidRPr="00DC315A" w:rsidRDefault="00144643" w:rsidP="00B53EEE">
      <w:pPr>
        <w:pStyle w:val="Dokumentinformation"/>
        <w:rPr>
          <w:lang w:val="sv-SE"/>
        </w:rPr>
      </w:pPr>
    </w:p>
    <w:p w14:paraId="5EDB8E82" w14:textId="0AAD1C6F" w:rsidR="00337890" w:rsidRDefault="000A1A45" w:rsidP="00B53EEE">
      <w:r>
        <w:t xml:space="preserve">Skånes Kommuner: </w:t>
      </w:r>
    </w:p>
    <w:p w14:paraId="2131A1C5" w14:textId="00B7A025" w:rsidR="00144643" w:rsidRDefault="00144643" w:rsidP="00B53EEE">
      <w:r>
        <w:t xml:space="preserve">Emelie Sundén </w:t>
      </w:r>
    </w:p>
    <w:p w14:paraId="30290CD7" w14:textId="1BF62521" w:rsidR="00417A40" w:rsidRPr="00417A40" w:rsidRDefault="00417A40" w:rsidP="00417A40">
      <w:pPr>
        <w:rPr>
          <w:b/>
          <w:bCs/>
        </w:rPr>
      </w:pPr>
    </w:p>
    <w:p w14:paraId="31DE7151" w14:textId="77777777" w:rsidR="00417A40" w:rsidRPr="00417A40" w:rsidRDefault="00417A40" w:rsidP="004C4FF3">
      <w:pPr>
        <w:pStyle w:val="Rubrik3"/>
      </w:pPr>
      <w:r w:rsidRPr="00417A40">
        <w:t>Återkoppling frågor från föregående möte</w:t>
      </w:r>
    </w:p>
    <w:p w14:paraId="3DAE08C4" w14:textId="77777777" w:rsidR="00417A40" w:rsidRDefault="00417A40" w:rsidP="00417A40">
      <w:pPr>
        <w:numPr>
          <w:ilvl w:val="0"/>
          <w:numId w:val="11"/>
        </w:numPr>
      </w:pPr>
      <w:r w:rsidRPr="00417A40">
        <w:t>ASI i Skåne</w:t>
      </w:r>
    </w:p>
    <w:p w14:paraId="43EED0B1" w14:textId="24588516" w:rsidR="00F95139" w:rsidRDefault="00F95139" w:rsidP="00F95139">
      <w:r>
        <w:t>Skånes Kommuner har tidigare haft olika lösningar för ASI samordning. Utifrån</w:t>
      </w:r>
    </w:p>
    <w:p w14:paraId="6F6A83CC" w14:textId="37216DEA" w:rsidR="008C4C40" w:rsidRDefault="008C4C40" w:rsidP="008C4C40">
      <w:r w:rsidRPr="008C4C40">
        <w:t xml:space="preserve">Skånes Kommuners strategiska inriktning. </w:t>
      </w:r>
      <w:hyperlink r:id="rId11" w:history="1">
        <w:r w:rsidRPr="008C4C40">
          <w:rPr>
            <w:rStyle w:val="Hyperlnk"/>
          </w:rPr>
          <w:t>Skånes Kommuners strategiska inriktning</w:t>
        </w:r>
      </w:hyperlink>
      <w:r w:rsidRPr="008C4C40">
        <w:t xml:space="preserve">. </w:t>
      </w:r>
      <w:r w:rsidR="00713698" w:rsidRPr="008C4C40">
        <w:t>2024–2027</w:t>
      </w:r>
      <w:r>
        <w:t xml:space="preserve"> ligger </w:t>
      </w:r>
      <w:r w:rsidRPr="008C4C40">
        <w:t>Nära vård och omsorg</w:t>
      </w:r>
      <w:r>
        <w:t xml:space="preserve"> och</w:t>
      </w:r>
      <w:r w:rsidRPr="008C4C40">
        <w:t xml:space="preserve"> Vårdsamverkan Skåne </w:t>
      </w:r>
      <w:r>
        <w:t xml:space="preserve">samt </w:t>
      </w:r>
      <w:r w:rsidRPr="008C4C40">
        <w:t>Utbildning och kompetensförsörjning</w:t>
      </w:r>
      <w:r>
        <w:t>.</w:t>
      </w:r>
      <w:r w:rsidR="00713698">
        <w:t xml:space="preserve"> Det innebär att Skånes Kommuner inte kommer att anställa någon ASI samordnare. </w:t>
      </w:r>
    </w:p>
    <w:p w14:paraId="6E847727" w14:textId="77777777" w:rsidR="008C4C40" w:rsidRDefault="008C4C40" w:rsidP="008C4C40"/>
    <w:p w14:paraId="152294D1" w14:textId="7979ADC7" w:rsidR="008C4C40" w:rsidRPr="008C4C40" w:rsidRDefault="004756B9" w:rsidP="008C4C40">
      <w:r>
        <w:t xml:space="preserve">Gruppen är överens om att det är viktigt att </w:t>
      </w:r>
      <w:r w:rsidR="00CC0BD2">
        <w:t xml:space="preserve">det finns en skånegemensam </w:t>
      </w:r>
      <w:r w:rsidR="00FF7368">
        <w:t xml:space="preserve">utbildning i ASI. Grundutbildningen på 4 dagar kan göras digitalt. </w:t>
      </w:r>
      <w:r w:rsidR="0037693D">
        <w:t xml:space="preserve">Det stora arbetet är att ge feedback till deltagarna och </w:t>
      </w:r>
      <w:r w:rsidR="00D67D1B">
        <w:t xml:space="preserve">att rätta intervjuerna. </w:t>
      </w:r>
    </w:p>
    <w:p w14:paraId="395629CD" w14:textId="77777777" w:rsidR="00A52B45" w:rsidRDefault="00A52B45" w:rsidP="00A52B45"/>
    <w:p w14:paraId="26285C3A" w14:textId="05610C31" w:rsidR="00A52B45" w:rsidRDefault="00A52B45" w:rsidP="00A52B45">
      <w:r>
        <w:t xml:space="preserve">Beslut; Malin och Emelie har </w:t>
      </w:r>
      <w:r w:rsidR="00F65B1A">
        <w:t>fortsatt kontakt gällande utbildning ASI våren 2024.</w:t>
      </w:r>
      <w:r w:rsidR="007B0770">
        <w:t xml:space="preserve"> Christina efterhör om Malmö skickade någon utbildare på </w:t>
      </w:r>
      <w:r w:rsidR="00F74E56">
        <w:t>u</w:t>
      </w:r>
      <w:r w:rsidR="007B0770">
        <w:t xml:space="preserve">tbildarutbildingen nu i höst. </w:t>
      </w:r>
    </w:p>
    <w:p w14:paraId="51A45147" w14:textId="3DFA7C82" w:rsidR="007F4159" w:rsidRDefault="007F4159" w:rsidP="00A52B45">
      <w:r>
        <w:t xml:space="preserve">Komplettering; Malin har möjlighet att genomföra en ASI grundutbildning under april/maj 2024. </w:t>
      </w:r>
    </w:p>
    <w:p w14:paraId="71597F41" w14:textId="77777777" w:rsidR="00A52B45" w:rsidRPr="00417A40" w:rsidRDefault="00A52B45" w:rsidP="00A52B45"/>
    <w:p w14:paraId="589326F6" w14:textId="77777777" w:rsidR="00417A40" w:rsidRDefault="00417A40" w:rsidP="00417A40">
      <w:pPr>
        <w:numPr>
          <w:ilvl w:val="0"/>
          <w:numId w:val="11"/>
        </w:numPr>
      </w:pPr>
      <w:r w:rsidRPr="00417A40">
        <w:t>Samverkan kring utbildningar, återfallsprevention andra?</w:t>
      </w:r>
    </w:p>
    <w:p w14:paraId="03C3E83A" w14:textId="03013ABF" w:rsidR="00B8486F" w:rsidRDefault="00B8486F" w:rsidP="00B8486F">
      <w:r>
        <w:t xml:space="preserve">Det finns i dagsläget inget behov av att göra något skåneövergripande avseende utbildning i ÅP. </w:t>
      </w:r>
    </w:p>
    <w:p w14:paraId="0C323D35" w14:textId="47976D43" w:rsidR="003E1287" w:rsidRDefault="003E1287" w:rsidP="00B8486F">
      <w:r>
        <w:t>Återkom om det finns behov av utbildningar som kan vara intressant för hela Skåne!</w:t>
      </w:r>
    </w:p>
    <w:p w14:paraId="1E61977E" w14:textId="77777777" w:rsidR="00B8486F" w:rsidRDefault="00B8486F" w:rsidP="00B8486F"/>
    <w:p w14:paraId="028E7AE8" w14:textId="0086188A" w:rsidR="0079555C" w:rsidRPr="00F74E56" w:rsidRDefault="0079555C" w:rsidP="003E1287">
      <w:pPr>
        <w:pStyle w:val="Liststycke"/>
        <w:numPr>
          <w:ilvl w:val="0"/>
          <w:numId w:val="11"/>
        </w:numPr>
        <w:rPr>
          <w:rStyle w:val="Hyperlnk"/>
          <w:color w:val="auto"/>
          <w:u w:val="none"/>
        </w:rPr>
      </w:pPr>
      <w:r>
        <w:t xml:space="preserve">Representant från kommunerna i Skåne i NAG Missbruk och beroende? </w:t>
      </w:r>
      <w:hyperlink r:id="rId12" w:history="1">
        <w:r w:rsidRPr="00A719DA">
          <w:rPr>
            <w:rStyle w:val="Hyperlnk"/>
          </w:rPr>
          <w:t>Nationella arbetsgrupper | Uppdrag Psykisk Hälsa (uppdragpsykiskhalsa.se)</w:t>
        </w:r>
      </w:hyperlink>
    </w:p>
    <w:p w14:paraId="3D498964" w14:textId="3D3EEB96" w:rsidR="00F74E56" w:rsidRDefault="00F74E56" w:rsidP="00F74E56">
      <w:r>
        <w:t xml:space="preserve">Gruppen bedömer att </w:t>
      </w:r>
      <w:r w:rsidR="00B52665">
        <w:t>Skåne inte skickar in någon NAG representant</w:t>
      </w:r>
      <w:r w:rsidR="00F44BD9">
        <w:t xml:space="preserve">. </w:t>
      </w:r>
    </w:p>
    <w:p w14:paraId="12302DDE" w14:textId="0686FFC6" w:rsidR="00F44BD9" w:rsidRDefault="00F44BD9" w:rsidP="00F74E56">
      <w:r>
        <w:lastRenderedPageBreak/>
        <w:t xml:space="preserve">I kommande LAG bör kommunerna vara representerade med </w:t>
      </w:r>
      <w:r w:rsidR="00D15B47">
        <w:t xml:space="preserve">åtminstone två kommunala representanter. </w:t>
      </w:r>
      <w:r w:rsidR="00EB52A6">
        <w:t xml:space="preserve">Emelie återkommer med </w:t>
      </w:r>
      <w:r w:rsidR="00C574E8">
        <w:t xml:space="preserve">mer information när nomineringar ska göras. </w:t>
      </w:r>
    </w:p>
    <w:p w14:paraId="68687E41" w14:textId="179AC96D" w:rsidR="7762CD7E" w:rsidRDefault="7762CD7E" w:rsidP="7762CD7E"/>
    <w:p w14:paraId="67BAB075" w14:textId="40266C65" w:rsidR="00B02E93" w:rsidRDefault="00B02E93" w:rsidP="00904F29">
      <w:pPr>
        <w:pStyle w:val="Rubrik3"/>
      </w:pPr>
      <w:r>
        <w:t>Aktuellt från delregionerna</w:t>
      </w:r>
    </w:p>
    <w:p w14:paraId="12A77A72" w14:textId="695DA29E" w:rsidR="00DD0F20" w:rsidRDefault="004C4FF3" w:rsidP="00DD0F20">
      <w:r w:rsidRPr="00417A40">
        <w:t>Delregional samverkan kring skadligt bruk och beroende- hur ser det ut i delregionerna?</w:t>
      </w:r>
    </w:p>
    <w:p w14:paraId="2FF3FD81" w14:textId="77777777" w:rsidR="00DD0F20" w:rsidRDefault="00DD0F20" w:rsidP="00DD0F20"/>
    <w:p w14:paraId="3E4969A4" w14:textId="6C383D7B" w:rsidR="00DD0F20" w:rsidRPr="00DD0F20" w:rsidRDefault="00DD0F20" w:rsidP="00DD0F20">
      <w:r w:rsidRPr="00DD0F20">
        <w:t xml:space="preserve">Delregion Nordväst: </w:t>
      </w:r>
      <w:r>
        <w:t>Inge</w:t>
      </w:r>
      <w:r w:rsidR="004F454F">
        <w:t>n</w:t>
      </w:r>
      <w:r>
        <w:t xml:space="preserve"> närvarande </w:t>
      </w:r>
    </w:p>
    <w:p w14:paraId="21668994" w14:textId="483464D5" w:rsidR="00DD0F20" w:rsidRDefault="00DD0F20" w:rsidP="00DD0F20">
      <w:r w:rsidRPr="00DD0F20">
        <w:t xml:space="preserve">Delregion Mellersta: </w:t>
      </w:r>
    </w:p>
    <w:p w14:paraId="1D75C986" w14:textId="129ED3F7" w:rsidR="00DD0F20" w:rsidRPr="00DD0F20" w:rsidRDefault="00EF3304" w:rsidP="00DD0F20">
      <w:r>
        <w:t xml:space="preserve">Finns en </w:t>
      </w:r>
      <w:r w:rsidR="00D55DAC">
        <w:t>arbetsgrupp</w:t>
      </w:r>
      <w:r>
        <w:t xml:space="preserve"> för skadligt bruk inom ramen för den delregionala vårdsamverkan. </w:t>
      </w:r>
      <w:r w:rsidR="00D55DAC">
        <w:t xml:space="preserve">Det finns även ett nätverk för IFO chefer i Mellersta. </w:t>
      </w:r>
    </w:p>
    <w:p w14:paraId="75B8B3CD" w14:textId="72366C84" w:rsidR="00DD0F20" w:rsidRDefault="00DD0F20" w:rsidP="00DD0F20">
      <w:r w:rsidRPr="00DD0F20">
        <w:t xml:space="preserve">Delregion Malmö: </w:t>
      </w:r>
    </w:p>
    <w:p w14:paraId="3F25A6AE" w14:textId="783FD2ED" w:rsidR="00D55DAC" w:rsidRPr="00DD0F20" w:rsidRDefault="00D55DAC" w:rsidP="00DD0F20">
      <w:r>
        <w:t xml:space="preserve">Malmö har ett </w:t>
      </w:r>
      <w:proofErr w:type="spellStart"/>
      <w:r w:rsidR="00B040C7">
        <w:t>samverkansforum</w:t>
      </w:r>
      <w:proofErr w:type="spellEnd"/>
      <w:r>
        <w:t xml:space="preserve"> för vuxna med ett tillhörande utskott för </w:t>
      </w:r>
      <w:r w:rsidR="00B040C7">
        <w:t xml:space="preserve">missbruk. Se infogad bild i bildspelet. </w:t>
      </w:r>
    </w:p>
    <w:p w14:paraId="49D6B2C9" w14:textId="0C08E0CA" w:rsidR="00DD0F20" w:rsidRDefault="00DD0F20" w:rsidP="00DD0F20">
      <w:r w:rsidRPr="00DD0F20">
        <w:t>Delregion Sydväst:</w:t>
      </w:r>
    </w:p>
    <w:p w14:paraId="7939F561" w14:textId="66172A43" w:rsidR="00B040C7" w:rsidRPr="00DD0F20" w:rsidRDefault="00D3022E" w:rsidP="00DD0F20">
      <w:r>
        <w:t>Sydväst har skapat en struktur för samverkan</w:t>
      </w:r>
      <w:r w:rsidR="004459F9">
        <w:t>. Fokus bland annat på gemensamma utbildningar</w:t>
      </w:r>
      <w:r w:rsidR="004F454F">
        <w:t xml:space="preserve"> och fördjupad samverkan kring </w:t>
      </w:r>
      <w:proofErr w:type="gramStart"/>
      <w:r w:rsidR="004F454F">
        <w:t>bl</w:t>
      </w:r>
      <w:r w:rsidR="007579D3">
        <w:t>.</w:t>
      </w:r>
      <w:r w:rsidR="004F454F">
        <w:t>a.</w:t>
      </w:r>
      <w:proofErr w:type="gramEnd"/>
      <w:r w:rsidR="004F454F">
        <w:t xml:space="preserve"> avhopparverksamhet. </w:t>
      </w:r>
      <w:r w:rsidR="004459F9">
        <w:t xml:space="preserve"> </w:t>
      </w:r>
    </w:p>
    <w:p w14:paraId="4C95B7D7" w14:textId="6ECA9162" w:rsidR="00DD0F20" w:rsidRDefault="00DD0F20" w:rsidP="00DD0F20">
      <w:r w:rsidRPr="00DD0F20">
        <w:t xml:space="preserve">Delregion Nordost: </w:t>
      </w:r>
    </w:p>
    <w:p w14:paraId="5ACAB8AC" w14:textId="6969200A" w:rsidR="004F454F" w:rsidRPr="00DD0F20" w:rsidRDefault="00D741C0" w:rsidP="00DD0F20">
      <w:r>
        <w:t xml:space="preserve">Samverkan genom Sirius och genom informella kontakter i Nordost. </w:t>
      </w:r>
    </w:p>
    <w:p w14:paraId="4B258842" w14:textId="395E045F" w:rsidR="00846D06" w:rsidRDefault="00DD0F20" w:rsidP="00846D06">
      <w:r w:rsidRPr="00DD0F20">
        <w:t xml:space="preserve">Delregion Sydost: </w:t>
      </w:r>
      <w:r w:rsidR="004F454F">
        <w:t>Ingen närvarande</w:t>
      </w:r>
    </w:p>
    <w:p w14:paraId="118959B9" w14:textId="77777777" w:rsidR="00B02E93" w:rsidRDefault="00B02E93" w:rsidP="00904F29">
      <w:pPr>
        <w:pStyle w:val="Rubrik3"/>
      </w:pPr>
    </w:p>
    <w:p w14:paraId="5D421945" w14:textId="00106F45" w:rsidR="00175277" w:rsidRDefault="00175277" w:rsidP="00904F29">
      <w:pPr>
        <w:pStyle w:val="Rubrik3"/>
      </w:pPr>
      <w:r>
        <w:t>Aktuellt strategiskt nätverk hälsa, social välfärd och omsorg</w:t>
      </w:r>
    </w:p>
    <w:p w14:paraId="78E17B9D" w14:textId="59BC8CBE" w:rsidR="00846D06" w:rsidRPr="00846D06" w:rsidRDefault="00C22611" w:rsidP="00846D06">
      <w:hyperlink r:id="rId13" w:history="1">
        <w:r w:rsidR="00846D06" w:rsidRPr="004605DA">
          <w:rPr>
            <w:rStyle w:val="Hyperlnk"/>
          </w:rPr>
          <w:t>Skånes Kommuners strategiska inriktning</w:t>
        </w:r>
      </w:hyperlink>
      <w:r w:rsidR="00846D06">
        <w:t xml:space="preserve">. </w:t>
      </w:r>
    </w:p>
    <w:p w14:paraId="60102351" w14:textId="77777777" w:rsidR="00AB424B" w:rsidRDefault="00AB424B" w:rsidP="001A6302">
      <w:pPr>
        <w:pStyle w:val="Rubrik3"/>
      </w:pPr>
    </w:p>
    <w:p w14:paraId="38216F71" w14:textId="7F1B942B" w:rsidR="00175277" w:rsidRDefault="00175277" w:rsidP="001A6302">
      <w:pPr>
        <w:pStyle w:val="Rubrik3"/>
      </w:pPr>
      <w:r>
        <w:t xml:space="preserve">Aktuellt </w:t>
      </w:r>
      <w:r w:rsidR="00F41F82">
        <w:t>nationell nivå</w:t>
      </w:r>
    </w:p>
    <w:p w14:paraId="6198491B" w14:textId="3CCFD9EA" w:rsidR="002405EA" w:rsidRDefault="002405EA" w:rsidP="002405EA">
      <w:r>
        <w:t xml:space="preserve">BIRK </w:t>
      </w:r>
      <w:r w:rsidR="00236692">
        <w:t>14–15</w:t>
      </w:r>
      <w:r>
        <w:t xml:space="preserve"> november</w:t>
      </w:r>
      <w:r w:rsidR="00436FB1">
        <w:t xml:space="preserve">. Agendan ej klar. </w:t>
      </w:r>
      <w:r>
        <w:t xml:space="preserve"> </w:t>
      </w:r>
    </w:p>
    <w:p w14:paraId="756F5634" w14:textId="77777777" w:rsidR="002069AC" w:rsidRDefault="002069AC" w:rsidP="002405EA"/>
    <w:p w14:paraId="58C890D6" w14:textId="77777777" w:rsidR="007D5A3C" w:rsidRDefault="002069AC" w:rsidP="007D5A3C">
      <w:r>
        <w:t xml:space="preserve">Narkotika utredningen presenterades idag. </w:t>
      </w:r>
      <w:r w:rsidR="007D5A3C">
        <w:t>Vi kan bättre!</w:t>
      </w:r>
    </w:p>
    <w:p w14:paraId="21694DF1" w14:textId="77777777" w:rsidR="007D5A3C" w:rsidRDefault="007D5A3C" w:rsidP="007D5A3C">
      <w:r>
        <w:t>Kunskapsbaserad narkotikapolitik med liv och hälsa i fokus</w:t>
      </w:r>
    </w:p>
    <w:p w14:paraId="653C2F0D" w14:textId="0A1CC96B" w:rsidR="00704B77" w:rsidRPr="002405EA" w:rsidRDefault="007D5A3C" w:rsidP="002405EA">
      <w:r>
        <w:t xml:space="preserve">SOU 2023:62 </w:t>
      </w:r>
      <w:hyperlink r:id="rId14" w:history="1">
        <w:r w:rsidR="00B0394F" w:rsidRPr="00B0394F">
          <w:rPr>
            <w:rStyle w:val="Hyperlnk"/>
          </w:rPr>
          <w:t>Vi kan bättre! - Regeringen.se</w:t>
        </w:r>
      </w:hyperlink>
    </w:p>
    <w:p w14:paraId="47F5D0D7" w14:textId="77777777" w:rsidR="00552B84" w:rsidRDefault="00552B84" w:rsidP="008A5431"/>
    <w:p w14:paraId="1955BFFA" w14:textId="3469F714" w:rsidR="00436FB1" w:rsidRDefault="00175277" w:rsidP="00436FB1">
      <w:pPr>
        <w:pStyle w:val="Rubrik3"/>
      </w:pPr>
      <w:r>
        <w:t>Aktuellt</w:t>
      </w:r>
      <w:r w:rsidR="00F41F82">
        <w:t xml:space="preserve"> Vårdsamverkan Skåne </w:t>
      </w:r>
    </w:p>
    <w:p w14:paraId="7CE834F7" w14:textId="77C34567" w:rsidR="000D1F0D" w:rsidRDefault="00381377" w:rsidP="000D1F0D">
      <w:r>
        <w:t>Uppdragsbeskrivning</w:t>
      </w:r>
      <w:r w:rsidR="00145B64">
        <w:t xml:space="preserve"> för utskottet är under framtagande. </w:t>
      </w:r>
    </w:p>
    <w:p w14:paraId="57D6A0B8" w14:textId="197AD712" w:rsidR="00381377" w:rsidRDefault="00381377" w:rsidP="000D1F0D">
      <w:r>
        <w:t xml:space="preserve">Fokus på dialogmötet 22 november. </w:t>
      </w:r>
    </w:p>
    <w:p w14:paraId="58862F86" w14:textId="77777777" w:rsidR="00417A40" w:rsidRDefault="00417A40" w:rsidP="00904F29">
      <w:pPr>
        <w:pStyle w:val="Rubrik3"/>
      </w:pPr>
    </w:p>
    <w:p w14:paraId="457D4F26" w14:textId="07AB7A79" w:rsidR="00175277" w:rsidRDefault="00175277" w:rsidP="00904F29">
      <w:pPr>
        <w:pStyle w:val="Rubrik3"/>
      </w:pPr>
      <w:r>
        <w:t>Information från kunskapsstyrningssystemet</w:t>
      </w:r>
    </w:p>
    <w:p w14:paraId="657D3F96" w14:textId="10FD4DF6" w:rsidR="00175277" w:rsidRDefault="00175277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1C7459A8" w14:textId="73E85F13" w:rsidR="00C650A0" w:rsidRDefault="0079555C" w:rsidP="003E4397">
      <w:pPr>
        <w:pStyle w:val="Rubrik3"/>
      </w:pPr>
      <w:proofErr w:type="gramStart"/>
      <w:r w:rsidRPr="0079555C">
        <w:t>SKRs</w:t>
      </w:r>
      <w:proofErr w:type="gramEnd"/>
      <w:r w:rsidRPr="0079555C">
        <w:t xml:space="preserve"> </w:t>
      </w:r>
      <w:r w:rsidR="003E4397">
        <w:t>Inventering av socialtjänstens insatser</w:t>
      </w:r>
    </w:p>
    <w:p w14:paraId="30A389BA" w14:textId="34087A8D" w:rsidR="00331F4A" w:rsidRPr="00331F4A" w:rsidRDefault="00C22611" w:rsidP="00331F4A">
      <w:hyperlink r:id="rId15" w:history="1">
        <w:r w:rsidR="00331F4A" w:rsidRPr="00331F4A">
          <w:rPr>
            <w:rStyle w:val="Hyperlnk"/>
          </w:rPr>
          <w:t>Analysrapport - Inventering Socialtjänstinsatser - SKR (2021) (</w:t>
        </w:r>
        <w:proofErr w:type="spellStart"/>
        <w:r w:rsidR="00331F4A" w:rsidRPr="00331F4A">
          <w:rPr>
            <w:rStyle w:val="Hyperlnk"/>
          </w:rPr>
          <w:t>xn</w:t>
        </w:r>
        <w:proofErr w:type="spellEnd"/>
        <w:r w:rsidR="00331F4A" w:rsidRPr="00331F4A">
          <w:rPr>
            <w:rStyle w:val="Hyperlnk"/>
          </w:rPr>
          <w:t>--skneskommuner-qfb.se)</w:t>
        </w:r>
      </w:hyperlink>
    </w:p>
    <w:p w14:paraId="3AE066A8" w14:textId="5A84A63F" w:rsidR="003E4397" w:rsidRDefault="003E4397" w:rsidP="003E4397">
      <w:r>
        <w:t xml:space="preserve">Missbruk och beroende från sida </w:t>
      </w:r>
      <w:r w:rsidR="00105338">
        <w:t>17 och framåt.</w:t>
      </w:r>
    </w:p>
    <w:p w14:paraId="61D894D6" w14:textId="77777777" w:rsidR="00A542BD" w:rsidRDefault="00A542BD" w:rsidP="003E4397"/>
    <w:p w14:paraId="5A7A72C5" w14:textId="25E2FD88" w:rsidR="00AF1A56" w:rsidRDefault="00AF1A56" w:rsidP="003E4397">
      <w:r>
        <w:t xml:space="preserve">Det finns en blandad bild avseende om man tagit steg mot fler biståndslösa insatser. Malmö har sedan tidigare biståndslösa insatser </w:t>
      </w:r>
      <w:r w:rsidR="00C22611">
        <w:t xml:space="preserve">bland annat </w:t>
      </w:r>
      <w:r>
        <w:t>genom Öppenvårdshuset Gustav</w:t>
      </w:r>
      <w:r w:rsidR="009A1EC3">
        <w:t xml:space="preserve"> och vissa platser på härbärgen. Hässle</w:t>
      </w:r>
      <w:r w:rsidR="00A21FD3">
        <w:t>holm har tagit fler steg mot biståndslösa insatser och arbetar med att inte utreda mer än nödvändigt.</w:t>
      </w:r>
      <w:r w:rsidR="00DC24F2">
        <w:t xml:space="preserve"> Karlskronas </w:t>
      </w:r>
      <w:r w:rsidR="00C22611">
        <w:t xml:space="preserve">organisation med ett stort mottag lyfts fram som ett gott exempel. </w:t>
      </w:r>
      <w:r w:rsidR="00A21FD3">
        <w:t xml:space="preserve"> </w:t>
      </w:r>
    </w:p>
    <w:p w14:paraId="63700F26" w14:textId="77777777" w:rsidR="00AF1A56" w:rsidRDefault="00AF1A56" w:rsidP="003E4397"/>
    <w:p w14:paraId="4CDFB3AF" w14:textId="102511F7" w:rsidR="00A542BD" w:rsidRDefault="00E269D7" w:rsidP="003E4397">
      <w:r>
        <w:t xml:space="preserve">Bland annat </w:t>
      </w:r>
      <w:r w:rsidR="00AF1A56">
        <w:t>L</w:t>
      </w:r>
      <w:r>
        <w:t>und och Malmö kommer att vara pilotkommuner inför den nya socialtjänstlagen, dock med</w:t>
      </w:r>
      <w:r w:rsidR="00C22611">
        <w:t xml:space="preserve"> </w:t>
      </w:r>
      <w:r>
        <w:t xml:space="preserve">utgångspunkt i barn och unga. </w:t>
      </w:r>
    </w:p>
    <w:p w14:paraId="4933E6E0" w14:textId="77777777" w:rsidR="0079555C" w:rsidRPr="0079555C" w:rsidRDefault="0079555C" w:rsidP="0079555C"/>
    <w:p w14:paraId="4CCA3773" w14:textId="0AB80083" w:rsidR="00495473" w:rsidRDefault="00495473" w:rsidP="008A5431">
      <w:pPr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>Yrkesresan Missbruk och beroende</w:t>
      </w:r>
    </w:p>
    <w:p w14:paraId="4C4EF0DB" w14:textId="77777777" w:rsidR="00505E0C" w:rsidRDefault="00C93663" w:rsidP="008A5431">
      <w:bookmarkStart w:id="0" w:name="_Hlk149655064"/>
      <w:r w:rsidRPr="00C93663">
        <w:t>Återkom om det finns personer som är intresserade av att ingå i den nationella referensgruppen</w:t>
      </w:r>
      <w:r w:rsidR="00505E0C">
        <w:t>!</w:t>
      </w:r>
    </w:p>
    <w:p w14:paraId="19531ACD" w14:textId="12E89BE4" w:rsidR="00C93663" w:rsidRPr="00C93663" w:rsidRDefault="00505E0C" w:rsidP="008A5431">
      <w:r>
        <w:t xml:space="preserve">Komplettering; två namnförslag har inkommit. </w:t>
      </w:r>
      <w:r w:rsidR="00C93663" w:rsidRPr="00C93663">
        <w:t xml:space="preserve"> </w:t>
      </w:r>
    </w:p>
    <w:bookmarkEnd w:id="0"/>
    <w:p w14:paraId="7ECD429C" w14:textId="77777777" w:rsidR="009522E6" w:rsidRDefault="009522E6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31913744" w14:textId="0371863C" w:rsidR="009522E6" w:rsidRDefault="009522E6" w:rsidP="008A5431">
      <w:pPr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>Övriga frågor</w:t>
      </w:r>
    </w:p>
    <w:p w14:paraId="1D7007E6" w14:textId="2D6C1F77" w:rsidR="00505E0C" w:rsidRPr="00C93663" w:rsidRDefault="00505E0C" w:rsidP="00505E0C">
      <w:r w:rsidRPr="00C93663">
        <w:t xml:space="preserve">Återkom om det finns personer som är intresserade av att </w:t>
      </w:r>
      <w:r>
        <w:t>i LVM transportgruppen</w:t>
      </w:r>
      <w:r w:rsidR="00896D64">
        <w:t>!</w:t>
      </w:r>
      <w:r>
        <w:t xml:space="preserve"> Nästa möte </w:t>
      </w:r>
      <w:r w:rsidR="00896D64">
        <w:t xml:space="preserve">i LVM transportgruppen </w:t>
      </w:r>
      <w:r>
        <w:t xml:space="preserve">26 januari </w:t>
      </w:r>
      <w:r w:rsidR="00D45882">
        <w:t xml:space="preserve">26 januari </w:t>
      </w:r>
      <w:proofErr w:type="spellStart"/>
      <w:r w:rsidR="00D45882">
        <w:t>kl</w:t>
      </w:r>
      <w:proofErr w:type="spellEnd"/>
      <w:r w:rsidR="00D45882">
        <w:t xml:space="preserve"> 10.00-12.00. </w:t>
      </w:r>
    </w:p>
    <w:p w14:paraId="285D586C" w14:textId="77777777" w:rsidR="00505E0C" w:rsidRDefault="00505E0C" w:rsidP="008A5431">
      <w:pPr>
        <w:rPr>
          <w:rFonts w:cs="Arial"/>
          <w:b/>
          <w:color w:val="000000" w:themeColor="text1"/>
          <w:sz w:val="24"/>
          <w:szCs w:val="22"/>
        </w:rPr>
      </w:pPr>
    </w:p>
    <w:p w14:paraId="28601154" w14:textId="691D207D" w:rsidR="009522E6" w:rsidRDefault="00896D64" w:rsidP="00896D64">
      <w:pPr>
        <w:pStyle w:val="Rubrik3"/>
      </w:pPr>
      <w:r>
        <w:t xml:space="preserve">Nästa möte </w:t>
      </w:r>
    </w:p>
    <w:p w14:paraId="16AA2219" w14:textId="18B856BF" w:rsidR="00896D64" w:rsidRDefault="003B2BB1" w:rsidP="00896D64">
      <w:r>
        <w:t xml:space="preserve">7 december </w:t>
      </w:r>
      <w:proofErr w:type="spellStart"/>
      <w:r>
        <w:t>kl</w:t>
      </w:r>
      <w:proofErr w:type="spellEnd"/>
      <w:r>
        <w:t xml:space="preserve"> 9.30-11.30 digitalt. </w:t>
      </w:r>
    </w:p>
    <w:p w14:paraId="163E10CC" w14:textId="77777777" w:rsidR="007579D3" w:rsidRDefault="007579D3" w:rsidP="00896D64"/>
    <w:p w14:paraId="2009BABA" w14:textId="2D1192EB" w:rsidR="007579D3" w:rsidRDefault="007579D3" w:rsidP="00896D64">
      <w:r>
        <w:t>På agendan;</w:t>
      </w:r>
    </w:p>
    <w:p w14:paraId="5E45393B" w14:textId="01F83DE5" w:rsidR="007579D3" w:rsidRDefault="007579D3" w:rsidP="007579D3">
      <w:pPr>
        <w:pStyle w:val="Liststycke"/>
        <w:numPr>
          <w:ilvl w:val="0"/>
          <w:numId w:val="11"/>
        </w:numPr>
      </w:pPr>
      <w:r>
        <w:t xml:space="preserve">Mellerstas processkartläggning </w:t>
      </w:r>
    </w:p>
    <w:p w14:paraId="5B7BFC4A" w14:textId="70B29B29" w:rsidR="006126E3" w:rsidRDefault="006126E3" w:rsidP="007579D3">
      <w:pPr>
        <w:pStyle w:val="Liststycke"/>
        <w:numPr>
          <w:ilvl w:val="0"/>
          <w:numId w:val="11"/>
        </w:numPr>
      </w:pPr>
      <w:r>
        <w:t xml:space="preserve">VIP Skadligt bruk och beroende; Malmö &amp; Lund </w:t>
      </w:r>
    </w:p>
    <w:p w14:paraId="4250E151" w14:textId="77777777" w:rsidR="006126E3" w:rsidRDefault="006126E3" w:rsidP="006126E3"/>
    <w:p w14:paraId="01D50C62" w14:textId="55B8F276" w:rsidR="006126E3" w:rsidRDefault="006126E3" w:rsidP="006126E3">
      <w:r>
        <w:t xml:space="preserve">Första mötet 2024 är ett längre fysiskt möte. </w:t>
      </w:r>
    </w:p>
    <w:p w14:paraId="46C44D53" w14:textId="77777777" w:rsidR="007579D3" w:rsidRPr="00896D64" w:rsidRDefault="007579D3" w:rsidP="00896D64"/>
    <w:p w14:paraId="60153A3D" w14:textId="2E3510A6" w:rsidR="000D1F0D" w:rsidRDefault="000D1F0D" w:rsidP="009522E6"/>
    <w:p w14:paraId="198199B6" w14:textId="77777777" w:rsidR="0021145C" w:rsidRDefault="0021145C" w:rsidP="00175277"/>
    <w:p w14:paraId="287527A1" w14:textId="77777777" w:rsidR="00495473" w:rsidRDefault="00495473" w:rsidP="00175277"/>
    <w:p w14:paraId="54C7C0A6" w14:textId="25B25CAE" w:rsidR="00144643" w:rsidRDefault="00896D64" w:rsidP="00175277">
      <w:r>
        <w:t xml:space="preserve">Vid anteckningarna </w:t>
      </w:r>
    </w:p>
    <w:p w14:paraId="28CA6B3E" w14:textId="0C2C85AA" w:rsidR="00896D64" w:rsidRDefault="00896D64" w:rsidP="00175277">
      <w:r>
        <w:t xml:space="preserve">Emelie Sundén </w:t>
      </w:r>
    </w:p>
    <w:p w14:paraId="4CE62FA8" w14:textId="35BF2D0E" w:rsidR="00175277" w:rsidRDefault="00175277" w:rsidP="00175277"/>
    <w:p w14:paraId="02303095" w14:textId="77777777" w:rsidR="00175277" w:rsidRPr="00DC315A" w:rsidRDefault="00175277" w:rsidP="00175277"/>
    <w:p w14:paraId="6D7289EB" w14:textId="70D097D8" w:rsidR="008A5431" w:rsidRPr="00DC315A" w:rsidRDefault="008A5431" w:rsidP="00A870CC"/>
    <w:sectPr w:rsidR="008A5431" w:rsidRPr="00DC315A" w:rsidSect="00C774D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985" w:right="1134" w:bottom="1134" w:left="1134" w:header="19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2B44D" w14:textId="77777777" w:rsidR="00A44A61" w:rsidRDefault="00A44A61" w:rsidP="00751116">
      <w:r>
        <w:separator/>
      </w:r>
    </w:p>
    <w:p w14:paraId="155BA8DF" w14:textId="77777777" w:rsidR="00A44A61" w:rsidRDefault="00A44A61"/>
    <w:p w14:paraId="786A1DA5" w14:textId="77777777" w:rsidR="00A44A61" w:rsidRDefault="00A44A61" w:rsidP="00F0579B"/>
    <w:p w14:paraId="1A002A58" w14:textId="77777777" w:rsidR="00A44A61" w:rsidRDefault="00A44A61" w:rsidP="00C94C6D"/>
  </w:endnote>
  <w:endnote w:type="continuationSeparator" w:id="0">
    <w:p w14:paraId="2E2BAC1E" w14:textId="77777777" w:rsidR="00A44A61" w:rsidRDefault="00A44A61" w:rsidP="00751116">
      <w:r>
        <w:continuationSeparator/>
      </w:r>
    </w:p>
    <w:p w14:paraId="5C76C035" w14:textId="77777777" w:rsidR="00A44A61" w:rsidRDefault="00A44A61"/>
    <w:p w14:paraId="52B88BC4" w14:textId="77777777" w:rsidR="00A44A61" w:rsidRDefault="00A44A61" w:rsidP="00F0579B"/>
    <w:p w14:paraId="0CD6C83B" w14:textId="77777777" w:rsidR="00A44A61" w:rsidRDefault="00A44A61" w:rsidP="00C94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722C66-6610-41D8-912A-5B6917A66FCE}"/>
    <w:embedBold r:id="rId2" w:fontKey="{F1B43C7F-DFC8-4E8C-9F78-B9E19C2F4F5F}"/>
    <w:embedItalic r:id="rId3" w:fontKey="{8DB3DDA8-9A8B-48F5-BCD8-F45DCBAE6F0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7DE4FDD3-44CF-41B4-B682-6BE57A2F2CBD}"/>
    <w:embedBold r:id="rId5" w:fontKey="{FBB4205B-96D9-4C35-9115-D700B62169A5}"/>
    <w:embedItalic r:id="rId6" w:fontKey="{B1BA60FA-1CA9-4F2C-ABC7-A24E916D5F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80CDF3-EC25-429F-89AE-4860D8F2F420}"/>
    <w:embedItalic r:id="rId8" w:fontKey="{9332285C-2B41-4A41-829A-33FD556532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A4B30" w14:textId="77777777" w:rsidR="00B56B72" w:rsidRDefault="00B56B72" w:rsidP="00BA05CB">
    <w:pPr>
      <w:framePr w:wrap="none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end"/>
    </w:r>
  </w:p>
  <w:p w14:paraId="5F63275C" w14:textId="77777777" w:rsidR="00B56B72" w:rsidRDefault="00B56B72" w:rsidP="009D25CE">
    <w:pPr>
      <w:ind w:right="360"/>
    </w:pPr>
  </w:p>
  <w:p w14:paraId="79E9D3BA" w14:textId="77777777" w:rsidR="00B56B72" w:rsidRDefault="00B56B72"/>
  <w:p w14:paraId="1A6C8893" w14:textId="77777777" w:rsidR="00B56B72" w:rsidRDefault="00B56B72" w:rsidP="00F0579B"/>
  <w:p w14:paraId="50C02892" w14:textId="77777777" w:rsidR="00B56B72" w:rsidRDefault="00B56B72" w:rsidP="00C94C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63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C774DC" w:rsidRPr="00647989" w14:paraId="379C1F4E" w14:textId="77777777" w:rsidTr="00595A10">
      <w:trPr>
        <w:trHeight w:val="426"/>
        <w:jc w:val="center"/>
      </w:trPr>
      <w:tc>
        <w:tcPr>
          <w:tcW w:w="9639" w:type="dxa"/>
        </w:tcPr>
        <w:p w14:paraId="3E367C3A" w14:textId="77777777" w:rsidR="00C774DC" w:rsidRPr="00647989" w:rsidRDefault="00C774DC" w:rsidP="00C774DC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6EDD93C" wp14:editId="7DB3A49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3" name="Rak koppling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EE1BF99" id="Rak koppling 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4B48817B" w14:textId="77777777" w:rsidR="00C774DC" w:rsidRPr="00647989" w:rsidRDefault="00C774DC" w:rsidP="00C774DC">
          <w:pPr>
            <w:pStyle w:val="Rubrikdokumentinformation"/>
          </w:pPr>
          <w:r w:rsidRPr="00647989">
            <w:t>SKÅNES KOMMUNER</w:t>
          </w:r>
        </w:p>
      </w:tc>
    </w:tr>
  </w:tbl>
  <w:p w14:paraId="7B69C215" w14:textId="77777777" w:rsidR="00C774DC" w:rsidRPr="00762E60" w:rsidRDefault="00C774DC" w:rsidP="00C774DC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95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355"/>
      <w:gridCol w:w="2017"/>
      <w:gridCol w:w="1661"/>
      <w:gridCol w:w="2472"/>
      <w:gridCol w:w="1081"/>
    </w:tblGrid>
    <w:tr w:rsidR="00666CFD" w:rsidRPr="00647989" w14:paraId="11B4C2AB" w14:textId="77777777" w:rsidTr="00B8111E">
      <w:trPr>
        <w:trHeight w:val="737"/>
        <w:jc w:val="center"/>
      </w:trPr>
      <w:tc>
        <w:tcPr>
          <w:tcW w:w="2355" w:type="dxa"/>
        </w:tcPr>
        <w:p w14:paraId="6EF23C9B" w14:textId="77777777" w:rsidR="00666CFD" w:rsidRPr="00647989" w:rsidRDefault="00666CFD" w:rsidP="00666CFD">
          <w:pPr>
            <w:pStyle w:val="Rubrikdokumentinformation"/>
          </w:pPr>
          <w:r w:rsidRPr="00647989"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37054D09" wp14:editId="61691A0D">
                    <wp:simplePos x="0" y="0"/>
                    <wp:positionH relativeFrom="column">
                      <wp:posOffset>-3274</wp:posOffset>
                    </wp:positionH>
                    <wp:positionV relativeFrom="paragraph">
                      <wp:posOffset>37506</wp:posOffset>
                    </wp:positionV>
                    <wp:extent cx="6111317" cy="0"/>
                    <wp:effectExtent l="0" t="19050" r="22860" b="19050"/>
                    <wp:wrapNone/>
                    <wp:docPr id="2" name="Rak koppling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6111317" cy="0"/>
                            </a:xfrm>
                            <a:prstGeom prst="line">
                              <a:avLst/>
                            </a:prstGeom>
                            <a:ln w="31750">
                              <a:gradFill>
                                <a:gsLst>
                                  <a:gs pos="0">
                                    <a:schemeClr val="accent1"/>
                                  </a:gs>
                                  <a:gs pos="100000">
                                    <a:schemeClr val="accent4"/>
                                  </a:gs>
                                </a:gsLst>
                                <a:lin ang="0" scaled="0"/>
                              </a:gra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ADECB6F" id="Rak koppling 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2.95pt" to="480.9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" strokeweight="2.5pt">
                    <v:stroke joinstyle="miter"/>
                  </v:line>
                </w:pict>
              </mc:Fallback>
            </mc:AlternateContent>
          </w:r>
        </w:p>
        <w:p w14:paraId="5E0BE5EA" w14:textId="77777777" w:rsidR="00666CFD" w:rsidRDefault="00666CFD" w:rsidP="00666CFD">
          <w:pPr>
            <w:pStyle w:val="Rubrikdokumentinformation"/>
          </w:pPr>
          <w:r w:rsidRPr="00647989">
            <w:t>S</w:t>
          </w:r>
          <w:r>
            <w:t>kånes</w:t>
          </w:r>
          <w:r w:rsidRPr="00647989">
            <w:t xml:space="preserve"> K</w:t>
          </w:r>
          <w:r>
            <w:t>ommuner</w:t>
          </w:r>
        </w:p>
        <w:p w14:paraId="09803986" w14:textId="77777777" w:rsidR="00666CFD" w:rsidRPr="00374FB3" w:rsidRDefault="00666CFD" w:rsidP="00666CFD">
          <w:pPr>
            <w:pStyle w:val="Rubrikdokumentinformation"/>
            <w:rPr>
              <w:b w:val="0"/>
              <w:bCs w:val="0"/>
            </w:rPr>
          </w:pPr>
          <w:r w:rsidRPr="00374FB3">
            <w:rPr>
              <w:b w:val="0"/>
              <w:bCs w:val="0"/>
            </w:rPr>
            <w:t>skåneskommuner.se</w:t>
          </w:r>
        </w:p>
      </w:tc>
      <w:tc>
        <w:tcPr>
          <w:tcW w:w="2017" w:type="dxa"/>
        </w:tcPr>
        <w:p w14:paraId="172B724B" w14:textId="77777777" w:rsidR="00666CFD" w:rsidRDefault="00666CFD" w:rsidP="00666CFD">
          <w:pPr>
            <w:pStyle w:val="Rubrikdokumentinformation"/>
          </w:pPr>
          <w:r w:rsidRPr="00647989">
            <w:br/>
          </w:r>
          <w:r>
            <w:t>Besöksa</w:t>
          </w:r>
          <w:r w:rsidRPr="00647989">
            <w:t>dress</w:t>
          </w:r>
        </w:p>
        <w:p w14:paraId="78CC6BF4" w14:textId="77777777" w:rsidR="00666CFD" w:rsidRPr="00647989" w:rsidRDefault="00666CFD" w:rsidP="00666CFD">
          <w:pPr>
            <w:pStyle w:val="Rubrikdokumentinformation"/>
            <w:rPr>
              <w:b w:val="0"/>
              <w:bCs w:val="0"/>
            </w:rPr>
          </w:pPr>
          <w:r>
            <w:rPr>
              <w:b w:val="0"/>
              <w:bCs w:val="0"/>
            </w:rPr>
            <w:t>Fabriksgatan 2</w:t>
          </w:r>
        </w:p>
        <w:p w14:paraId="55565F22" w14:textId="77777777" w:rsidR="00666CFD" w:rsidRPr="00647989" w:rsidRDefault="00666CFD" w:rsidP="00666CFD">
          <w:pPr>
            <w:pStyle w:val="Rubrikdokumentinformation"/>
          </w:pPr>
          <w:r w:rsidRPr="00647989">
            <w:rPr>
              <w:b w:val="0"/>
              <w:bCs w:val="0"/>
            </w:rPr>
            <w:t xml:space="preserve">222 </w:t>
          </w:r>
          <w:r>
            <w:rPr>
              <w:b w:val="0"/>
              <w:bCs w:val="0"/>
            </w:rPr>
            <w:t>35</w:t>
          </w:r>
          <w:r w:rsidRPr="00647989">
            <w:rPr>
              <w:b w:val="0"/>
              <w:bCs w:val="0"/>
            </w:rPr>
            <w:t>, Lund</w:t>
          </w:r>
        </w:p>
      </w:tc>
      <w:tc>
        <w:tcPr>
          <w:tcW w:w="1661" w:type="dxa"/>
        </w:tcPr>
        <w:p w14:paraId="6D8C7FFA" w14:textId="77777777" w:rsidR="00666CFD" w:rsidRPr="00647989" w:rsidRDefault="00666CFD" w:rsidP="00666CFD">
          <w:pPr>
            <w:pStyle w:val="Rubrikdokumentinformation"/>
          </w:pPr>
          <w:r w:rsidRPr="00647989">
            <w:br/>
          </w:r>
          <w:r>
            <w:t>Postadress</w:t>
          </w:r>
        </w:p>
        <w:p w14:paraId="421697DA" w14:textId="77777777" w:rsidR="00666CFD" w:rsidRPr="00647989" w:rsidRDefault="00666CFD" w:rsidP="00666CFD">
          <w:pPr>
            <w:pStyle w:val="Dokumentinformation"/>
          </w:pPr>
          <w:r>
            <w:rPr>
              <w:lang w:val="sv-SE"/>
            </w:rPr>
            <w:t>Raffinadgatan 2</w:t>
          </w:r>
          <w:r>
            <w:rPr>
              <w:lang w:val="sv-SE"/>
            </w:rPr>
            <w:br/>
            <w:t>222 35, Lund</w:t>
          </w:r>
        </w:p>
      </w:tc>
      <w:tc>
        <w:tcPr>
          <w:tcW w:w="2472" w:type="dxa"/>
        </w:tcPr>
        <w:p w14:paraId="77CC4DC0" w14:textId="77777777" w:rsidR="00666CFD" w:rsidRPr="00374FB3" w:rsidRDefault="00666CFD" w:rsidP="00666CFD">
          <w:pPr>
            <w:pStyle w:val="Rubrikdokumentinformation"/>
            <w:rPr>
              <w:lang w:val="en-US"/>
            </w:rPr>
          </w:pPr>
          <w:r w:rsidRPr="00B53EEE">
            <w:rPr>
              <w:lang w:val="en-US"/>
            </w:rPr>
            <w:br/>
          </w:r>
          <w:r w:rsidRPr="00374FB3">
            <w:rPr>
              <w:lang w:val="en-US"/>
            </w:rPr>
            <w:t>E-post</w:t>
          </w:r>
        </w:p>
        <w:p w14:paraId="73CFAA7E" w14:textId="77777777" w:rsidR="00666CFD" w:rsidRPr="00647989" w:rsidRDefault="00C22611" w:rsidP="00666CFD">
          <w:pPr>
            <w:pStyle w:val="Dokumentinformation"/>
          </w:pPr>
          <w:hyperlink r:id="rId1" w:history="1">
            <w:r w:rsidR="00666CFD" w:rsidRPr="005614EF">
              <w:rPr>
                <w:rStyle w:val="Hyperlnk"/>
              </w:rPr>
              <w:t>info@skaneskommuner.se</w:t>
            </w:r>
          </w:hyperlink>
          <w:r w:rsidR="00666CFD">
            <w:t xml:space="preserve"> </w:t>
          </w:r>
        </w:p>
      </w:tc>
      <w:tc>
        <w:tcPr>
          <w:tcW w:w="1081" w:type="dxa"/>
        </w:tcPr>
        <w:p w14:paraId="00CCABC6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  <w:lang w:val="en-US"/>
            </w:rPr>
          </w:pPr>
        </w:p>
        <w:p w14:paraId="46E6721E" w14:textId="77777777" w:rsidR="00666CFD" w:rsidRPr="00374FB3" w:rsidRDefault="00666CFD" w:rsidP="00666CFD">
          <w:pPr>
            <w:rPr>
              <w:rFonts w:cs="Arial"/>
              <w:b/>
              <w:bCs/>
              <w:sz w:val="15"/>
              <w:szCs w:val="15"/>
            </w:rPr>
          </w:pPr>
          <w:r>
            <w:rPr>
              <w:rFonts w:cs="Arial"/>
              <w:b/>
              <w:bCs/>
              <w:sz w:val="15"/>
              <w:szCs w:val="15"/>
            </w:rPr>
            <w:t>Org. Nummer</w:t>
          </w:r>
          <w:r>
            <w:rPr>
              <w:rFonts w:cs="Arial"/>
              <w:b/>
              <w:bCs/>
              <w:sz w:val="15"/>
              <w:szCs w:val="15"/>
            </w:rPr>
            <w:br/>
          </w:r>
          <w:proofErr w:type="gramStart"/>
          <w:r w:rsidRPr="00374FB3">
            <w:rPr>
              <w:rFonts w:cs="Arial"/>
              <w:sz w:val="15"/>
              <w:szCs w:val="15"/>
            </w:rPr>
            <w:t>837600-9109</w:t>
          </w:r>
          <w:proofErr w:type="gramEnd"/>
        </w:p>
      </w:tc>
    </w:tr>
  </w:tbl>
  <w:p w14:paraId="5E9CC9EC" w14:textId="77777777" w:rsidR="00C774DC" w:rsidRPr="00666CFD" w:rsidRDefault="00666CFD" w:rsidP="00666CFD">
    <w:pPr>
      <w:ind w:right="-568"/>
      <w:jc w:val="right"/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</w:pP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 xml:space="preserve">Sid 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PAGE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1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/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begin"/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instrText xml:space="preserve"> NUMPAGES  \* MERGEFORMAT </w:instrTex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separate"/>
    </w:r>
    <w:r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t>2</w:t>
    </w:r>
    <w:r w:rsidRPr="00647989">
      <w:rPr>
        <w:rFonts w:cs="Arial"/>
        <w:color w:val="000000"/>
        <w:sz w:val="15"/>
        <w:szCs w:val="15"/>
        <w14:textFill>
          <w14:solidFill>
            <w14:srgbClr w14:val="000000">
              <w14:alpha w14:val="50000"/>
            </w14:srgbClr>
          </w14:solidFill>
        </w14:textFill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E67A9" w14:textId="77777777" w:rsidR="00A44A61" w:rsidRDefault="00A44A61" w:rsidP="00751116">
      <w:r>
        <w:separator/>
      </w:r>
    </w:p>
    <w:p w14:paraId="106B9DDB" w14:textId="77777777" w:rsidR="00A44A61" w:rsidRDefault="00A44A61"/>
    <w:p w14:paraId="0B939DC6" w14:textId="77777777" w:rsidR="00A44A61" w:rsidRDefault="00A44A61" w:rsidP="00F0579B"/>
    <w:p w14:paraId="391865C9" w14:textId="77777777" w:rsidR="00A44A61" w:rsidRDefault="00A44A61" w:rsidP="00C94C6D"/>
  </w:footnote>
  <w:footnote w:type="continuationSeparator" w:id="0">
    <w:p w14:paraId="090AD45C" w14:textId="77777777" w:rsidR="00A44A61" w:rsidRDefault="00A44A61" w:rsidP="00751116">
      <w:r>
        <w:continuationSeparator/>
      </w:r>
    </w:p>
    <w:p w14:paraId="7F818EAE" w14:textId="77777777" w:rsidR="00A44A61" w:rsidRDefault="00A44A61"/>
    <w:p w14:paraId="284BB16F" w14:textId="77777777" w:rsidR="00A44A61" w:rsidRDefault="00A44A61" w:rsidP="00F0579B"/>
    <w:p w14:paraId="7AE2AB7D" w14:textId="77777777" w:rsidR="00A44A61" w:rsidRDefault="00A44A61" w:rsidP="00C94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18EDE" w14:textId="77777777" w:rsidR="00666CFD" w:rsidRDefault="00666CF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7D92D" w14:textId="77777777" w:rsidR="00B56B72" w:rsidRPr="005F4CD1" w:rsidRDefault="00B56B72" w:rsidP="00C94C6D">
    <w:r>
      <w:rPr>
        <w:noProof/>
      </w:rPr>
      <w:drawing>
        <wp:anchor distT="0" distB="0" distL="114300" distR="114300" simplePos="0" relativeHeight="251663360" behindDoc="0" locked="0" layoutInCell="1" allowOverlap="1" wp14:anchorId="2F5C6DA7" wp14:editId="07E77E88">
          <wp:simplePos x="0" y="0"/>
          <wp:positionH relativeFrom="margin">
            <wp:posOffset>4838065</wp:posOffset>
          </wp:positionH>
          <wp:positionV relativeFrom="margin">
            <wp:posOffset>-945515</wp:posOffset>
          </wp:positionV>
          <wp:extent cx="1460500" cy="454660"/>
          <wp:effectExtent l="0" t="0" r="635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454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EA68A" w14:textId="77777777" w:rsidR="009A3DAD" w:rsidRDefault="009A3DAD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6FBF28B9" wp14:editId="138A2DA2">
          <wp:simplePos x="0" y="0"/>
          <wp:positionH relativeFrom="margin">
            <wp:posOffset>4838700</wp:posOffset>
          </wp:positionH>
          <wp:positionV relativeFrom="margin">
            <wp:posOffset>-946785</wp:posOffset>
          </wp:positionV>
          <wp:extent cx="1461600" cy="453600"/>
          <wp:effectExtent l="0" t="0" r="5715" b="3810"/>
          <wp:wrapSquare wrapText="bothSides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84D0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B9C6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B2CD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FA51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85875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5AB2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2C75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26494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4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94A4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9950BF"/>
    <w:multiLevelType w:val="hybridMultilevel"/>
    <w:tmpl w:val="E196F38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1043BC"/>
    <w:multiLevelType w:val="hybridMultilevel"/>
    <w:tmpl w:val="9BA245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22667A"/>
    <w:multiLevelType w:val="hybridMultilevel"/>
    <w:tmpl w:val="6CA8D54E"/>
    <w:lvl w:ilvl="0" w:tplc="B2C0E1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009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300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767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BAB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E0B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444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AAE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D80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5919572">
    <w:abstractNumId w:val="0"/>
  </w:num>
  <w:num w:numId="2" w16cid:durableId="65957307">
    <w:abstractNumId w:val="1"/>
  </w:num>
  <w:num w:numId="3" w16cid:durableId="1483691807">
    <w:abstractNumId w:val="2"/>
  </w:num>
  <w:num w:numId="4" w16cid:durableId="1139029175">
    <w:abstractNumId w:val="3"/>
  </w:num>
  <w:num w:numId="5" w16cid:durableId="1959333526">
    <w:abstractNumId w:val="8"/>
  </w:num>
  <w:num w:numId="6" w16cid:durableId="1669091000">
    <w:abstractNumId w:val="4"/>
  </w:num>
  <w:num w:numId="7" w16cid:durableId="428357819">
    <w:abstractNumId w:val="5"/>
  </w:num>
  <w:num w:numId="8" w16cid:durableId="395396000">
    <w:abstractNumId w:val="6"/>
  </w:num>
  <w:num w:numId="9" w16cid:durableId="241186137">
    <w:abstractNumId w:val="7"/>
  </w:num>
  <w:num w:numId="10" w16cid:durableId="478888086">
    <w:abstractNumId w:val="9"/>
  </w:num>
  <w:num w:numId="11" w16cid:durableId="1353993625">
    <w:abstractNumId w:val="10"/>
  </w:num>
  <w:num w:numId="12" w16cid:durableId="811409891">
    <w:abstractNumId w:val="11"/>
  </w:num>
  <w:num w:numId="13" w16cid:durableId="19532441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F82"/>
    <w:rsid w:val="00001FC5"/>
    <w:rsid w:val="00002C69"/>
    <w:rsid w:val="000315F7"/>
    <w:rsid w:val="0003265D"/>
    <w:rsid w:val="0007311E"/>
    <w:rsid w:val="000A1A45"/>
    <w:rsid w:val="000B115E"/>
    <w:rsid w:val="000B209D"/>
    <w:rsid w:val="000D1F0D"/>
    <w:rsid w:val="000D2A02"/>
    <w:rsid w:val="000D410C"/>
    <w:rsid w:val="000F1815"/>
    <w:rsid w:val="000F192F"/>
    <w:rsid w:val="00105338"/>
    <w:rsid w:val="001175ED"/>
    <w:rsid w:val="0013217B"/>
    <w:rsid w:val="00133B63"/>
    <w:rsid w:val="00144643"/>
    <w:rsid w:val="00145B64"/>
    <w:rsid w:val="00163C6E"/>
    <w:rsid w:val="00170E99"/>
    <w:rsid w:val="00175277"/>
    <w:rsid w:val="00193488"/>
    <w:rsid w:val="001A6302"/>
    <w:rsid w:val="001B178D"/>
    <w:rsid w:val="001B58A5"/>
    <w:rsid w:val="001D0D54"/>
    <w:rsid w:val="001D525D"/>
    <w:rsid w:val="002069AC"/>
    <w:rsid w:val="0021145C"/>
    <w:rsid w:val="002208B2"/>
    <w:rsid w:val="00236692"/>
    <w:rsid w:val="002405EA"/>
    <w:rsid w:val="00252385"/>
    <w:rsid w:val="002835F7"/>
    <w:rsid w:val="00291F5C"/>
    <w:rsid w:val="00294FB7"/>
    <w:rsid w:val="00295F35"/>
    <w:rsid w:val="002B2C3F"/>
    <w:rsid w:val="002B5958"/>
    <w:rsid w:val="00307FA9"/>
    <w:rsid w:val="0032735C"/>
    <w:rsid w:val="00331F4A"/>
    <w:rsid w:val="003376FB"/>
    <w:rsid w:val="00337890"/>
    <w:rsid w:val="00340519"/>
    <w:rsid w:val="003470E0"/>
    <w:rsid w:val="00350DD8"/>
    <w:rsid w:val="0035120F"/>
    <w:rsid w:val="00352B6B"/>
    <w:rsid w:val="00356D6E"/>
    <w:rsid w:val="0037693D"/>
    <w:rsid w:val="00381377"/>
    <w:rsid w:val="00384DEC"/>
    <w:rsid w:val="00390485"/>
    <w:rsid w:val="00390D69"/>
    <w:rsid w:val="0039139A"/>
    <w:rsid w:val="00391B34"/>
    <w:rsid w:val="00397276"/>
    <w:rsid w:val="003A0EE7"/>
    <w:rsid w:val="003B20D2"/>
    <w:rsid w:val="003B2BB1"/>
    <w:rsid w:val="003C18FD"/>
    <w:rsid w:val="003C2805"/>
    <w:rsid w:val="003E1287"/>
    <w:rsid w:val="003E4397"/>
    <w:rsid w:val="003F4A42"/>
    <w:rsid w:val="00402B1F"/>
    <w:rsid w:val="00417A40"/>
    <w:rsid w:val="004211BA"/>
    <w:rsid w:val="00436FB1"/>
    <w:rsid w:val="00441DEA"/>
    <w:rsid w:val="004440CE"/>
    <w:rsid w:val="004459F9"/>
    <w:rsid w:val="00446757"/>
    <w:rsid w:val="004605DA"/>
    <w:rsid w:val="004729FB"/>
    <w:rsid w:val="004756B9"/>
    <w:rsid w:val="00477459"/>
    <w:rsid w:val="00477949"/>
    <w:rsid w:val="00495473"/>
    <w:rsid w:val="004C1A8D"/>
    <w:rsid w:val="004C4FF3"/>
    <w:rsid w:val="004D4BCA"/>
    <w:rsid w:val="004E1715"/>
    <w:rsid w:val="004E197B"/>
    <w:rsid w:val="004F454F"/>
    <w:rsid w:val="00505E0C"/>
    <w:rsid w:val="00513063"/>
    <w:rsid w:val="00522915"/>
    <w:rsid w:val="00523FD8"/>
    <w:rsid w:val="00526381"/>
    <w:rsid w:val="00535BEC"/>
    <w:rsid w:val="00537CC6"/>
    <w:rsid w:val="00545E29"/>
    <w:rsid w:val="00552B84"/>
    <w:rsid w:val="00581F6C"/>
    <w:rsid w:val="00590B45"/>
    <w:rsid w:val="00592319"/>
    <w:rsid w:val="005A2EA4"/>
    <w:rsid w:val="005A75F2"/>
    <w:rsid w:val="005B17D1"/>
    <w:rsid w:val="005C3E06"/>
    <w:rsid w:val="005E0323"/>
    <w:rsid w:val="005E579C"/>
    <w:rsid w:val="005F4CD1"/>
    <w:rsid w:val="005F5F77"/>
    <w:rsid w:val="005F61AE"/>
    <w:rsid w:val="00600651"/>
    <w:rsid w:val="006036AE"/>
    <w:rsid w:val="006126E3"/>
    <w:rsid w:val="00612C2E"/>
    <w:rsid w:val="00636E78"/>
    <w:rsid w:val="00647989"/>
    <w:rsid w:val="00653B08"/>
    <w:rsid w:val="00654D4F"/>
    <w:rsid w:val="00666CFD"/>
    <w:rsid w:val="006677C7"/>
    <w:rsid w:val="00690749"/>
    <w:rsid w:val="0069354B"/>
    <w:rsid w:val="0069588F"/>
    <w:rsid w:val="00696389"/>
    <w:rsid w:val="006B4A72"/>
    <w:rsid w:val="006D14D6"/>
    <w:rsid w:val="006D2284"/>
    <w:rsid w:val="006E15E1"/>
    <w:rsid w:val="006E40C5"/>
    <w:rsid w:val="006F06D5"/>
    <w:rsid w:val="006F20BC"/>
    <w:rsid w:val="006F73FD"/>
    <w:rsid w:val="00701036"/>
    <w:rsid w:val="00704B77"/>
    <w:rsid w:val="00713698"/>
    <w:rsid w:val="00747358"/>
    <w:rsid w:val="00747A53"/>
    <w:rsid w:val="00751116"/>
    <w:rsid w:val="007579D3"/>
    <w:rsid w:val="0078724B"/>
    <w:rsid w:val="0079555C"/>
    <w:rsid w:val="007A2078"/>
    <w:rsid w:val="007B0770"/>
    <w:rsid w:val="007D5A3C"/>
    <w:rsid w:val="007E2994"/>
    <w:rsid w:val="007E6747"/>
    <w:rsid w:val="007F0FBE"/>
    <w:rsid w:val="007F2555"/>
    <w:rsid w:val="007F4159"/>
    <w:rsid w:val="008122C8"/>
    <w:rsid w:val="0081379B"/>
    <w:rsid w:val="0081732B"/>
    <w:rsid w:val="008300D5"/>
    <w:rsid w:val="00832C7A"/>
    <w:rsid w:val="00846D06"/>
    <w:rsid w:val="00856853"/>
    <w:rsid w:val="00874E39"/>
    <w:rsid w:val="00896D64"/>
    <w:rsid w:val="008A2823"/>
    <w:rsid w:val="008A5431"/>
    <w:rsid w:val="008C0394"/>
    <w:rsid w:val="008C4C40"/>
    <w:rsid w:val="008D7A6D"/>
    <w:rsid w:val="008E0324"/>
    <w:rsid w:val="008E218E"/>
    <w:rsid w:val="008F1CBB"/>
    <w:rsid w:val="008F7505"/>
    <w:rsid w:val="00904F29"/>
    <w:rsid w:val="0093255E"/>
    <w:rsid w:val="00935FCC"/>
    <w:rsid w:val="009522E6"/>
    <w:rsid w:val="00962635"/>
    <w:rsid w:val="00980BC4"/>
    <w:rsid w:val="009A1EC3"/>
    <w:rsid w:val="009A3DAD"/>
    <w:rsid w:val="009C7520"/>
    <w:rsid w:val="009D16E2"/>
    <w:rsid w:val="009D25CE"/>
    <w:rsid w:val="009D766F"/>
    <w:rsid w:val="00A15075"/>
    <w:rsid w:val="00A21FD3"/>
    <w:rsid w:val="00A3271D"/>
    <w:rsid w:val="00A44A61"/>
    <w:rsid w:val="00A459E2"/>
    <w:rsid w:val="00A52B45"/>
    <w:rsid w:val="00A542BD"/>
    <w:rsid w:val="00A719DA"/>
    <w:rsid w:val="00A76247"/>
    <w:rsid w:val="00A870CC"/>
    <w:rsid w:val="00A9511F"/>
    <w:rsid w:val="00AA1FB9"/>
    <w:rsid w:val="00AA3AB6"/>
    <w:rsid w:val="00AB424B"/>
    <w:rsid w:val="00AB494C"/>
    <w:rsid w:val="00AC36DF"/>
    <w:rsid w:val="00AC3892"/>
    <w:rsid w:val="00AC71B3"/>
    <w:rsid w:val="00AD08B3"/>
    <w:rsid w:val="00AD214A"/>
    <w:rsid w:val="00AF1A56"/>
    <w:rsid w:val="00B02E93"/>
    <w:rsid w:val="00B0394F"/>
    <w:rsid w:val="00B040C7"/>
    <w:rsid w:val="00B05D5A"/>
    <w:rsid w:val="00B05F29"/>
    <w:rsid w:val="00B12ACF"/>
    <w:rsid w:val="00B37228"/>
    <w:rsid w:val="00B52665"/>
    <w:rsid w:val="00B53EEE"/>
    <w:rsid w:val="00B56B72"/>
    <w:rsid w:val="00B632E8"/>
    <w:rsid w:val="00B820A6"/>
    <w:rsid w:val="00B8486F"/>
    <w:rsid w:val="00BA05CB"/>
    <w:rsid w:val="00BC2BAA"/>
    <w:rsid w:val="00BD2F5B"/>
    <w:rsid w:val="00BF0594"/>
    <w:rsid w:val="00BF3C7C"/>
    <w:rsid w:val="00C22611"/>
    <w:rsid w:val="00C431B4"/>
    <w:rsid w:val="00C574E8"/>
    <w:rsid w:val="00C650A0"/>
    <w:rsid w:val="00C664CA"/>
    <w:rsid w:val="00C7230B"/>
    <w:rsid w:val="00C738B3"/>
    <w:rsid w:val="00C760DC"/>
    <w:rsid w:val="00C774DC"/>
    <w:rsid w:val="00C93663"/>
    <w:rsid w:val="00C94C6D"/>
    <w:rsid w:val="00CA589F"/>
    <w:rsid w:val="00CB0AF5"/>
    <w:rsid w:val="00CC0BD2"/>
    <w:rsid w:val="00CC4573"/>
    <w:rsid w:val="00CC620B"/>
    <w:rsid w:val="00CF6722"/>
    <w:rsid w:val="00CF79E9"/>
    <w:rsid w:val="00D04FB1"/>
    <w:rsid w:val="00D06992"/>
    <w:rsid w:val="00D11481"/>
    <w:rsid w:val="00D13300"/>
    <w:rsid w:val="00D15B47"/>
    <w:rsid w:val="00D3022E"/>
    <w:rsid w:val="00D45882"/>
    <w:rsid w:val="00D55DAC"/>
    <w:rsid w:val="00D65429"/>
    <w:rsid w:val="00D67D1B"/>
    <w:rsid w:val="00D67F0C"/>
    <w:rsid w:val="00D741C0"/>
    <w:rsid w:val="00DA0CB6"/>
    <w:rsid w:val="00DC24F2"/>
    <w:rsid w:val="00DC315A"/>
    <w:rsid w:val="00DC4239"/>
    <w:rsid w:val="00DD0F20"/>
    <w:rsid w:val="00DD6216"/>
    <w:rsid w:val="00DE5D74"/>
    <w:rsid w:val="00DE6704"/>
    <w:rsid w:val="00E16AB1"/>
    <w:rsid w:val="00E22C0B"/>
    <w:rsid w:val="00E269D7"/>
    <w:rsid w:val="00E57E75"/>
    <w:rsid w:val="00E6377A"/>
    <w:rsid w:val="00E865B9"/>
    <w:rsid w:val="00E87349"/>
    <w:rsid w:val="00E967EE"/>
    <w:rsid w:val="00EB309E"/>
    <w:rsid w:val="00EB52A6"/>
    <w:rsid w:val="00EF3304"/>
    <w:rsid w:val="00EF56E4"/>
    <w:rsid w:val="00EF5EE3"/>
    <w:rsid w:val="00F0579B"/>
    <w:rsid w:val="00F24976"/>
    <w:rsid w:val="00F346F0"/>
    <w:rsid w:val="00F41F82"/>
    <w:rsid w:val="00F44BD9"/>
    <w:rsid w:val="00F65B1A"/>
    <w:rsid w:val="00F74E56"/>
    <w:rsid w:val="00F9252D"/>
    <w:rsid w:val="00F95139"/>
    <w:rsid w:val="00F96F95"/>
    <w:rsid w:val="00FA1AF6"/>
    <w:rsid w:val="00FA399A"/>
    <w:rsid w:val="00FA5394"/>
    <w:rsid w:val="00FC316C"/>
    <w:rsid w:val="00FF7368"/>
    <w:rsid w:val="35C09D60"/>
    <w:rsid w:val="4515C47C"/>
    <w:rsid w:val="665532FB"/>
    <w:rsid w:val="7762C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1B932B36"/>
  <w15:chartTrackingRefBased/>
  <w15:docId w15:val="{7E0420BE-B7D1-4C33-8456-7FACA666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E0C"/>
    <w:rPr>
      <w:rFonts w:ascii="Open Sans" w:hAnsi="Open Sans"/>
      <w:sz w:val="20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7F4159"/>
    <w:pPr>
      <w:autoSpaceDE w:val="0"/>
      <w:autoSpaceDN w:val="0"/>
      <w:adjustRightInd w:val="0"/>
      <w:textAlignment w:val="center"/>
      <w:outlineLvl w:val="0"/>
    </w:pPr>
    <w:rPr>
      <w:rFonts w:cs="Arial"/>
      <w:b/>
      <w:bCs/>
      <w:color w:val="000000" w:themeColor="text1"/>
      <w:sz w:val="44"/>
      <w:szCs w:val="48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7F4159"/>
    <w:pPr>
      <w:outlineLvl w:val="1"/>
    </w:pPr>
    <w:rPr>
      <w:sz w:val="30"/>
    </w:rPr>
  </w:style>
  <w:style w:type="paragraph" w:styleId="Rubrik3">
    <w:name w:val="heading 3"/>
    <w:basedOn w:val="Rubrik2"/>
    <w:next w:val="Normal"/>
    <w:link w:val="Rubrik3Char"/>
    <w:autoRedefine/>
    <w:uiPriority w:val="9"/>
    <w:unhideWhenUsed/>
    <w:qFormat/>
    <w:rsid w:val="007F4159"/>
    <w:pPr>
      <w:outlineLvl w:val="2"/>
    </w:pPr>
    <w:rPr>
      <w:bCs w:val="0"/>
      <w:sz w:val="24"/>
      <w:szCs w:val="22"/>
    </w:rPr>
  </w:style>
  <w:style w:type="paragraph" w:styleId="Rubrik4">
    <w:name w:val="heading 4"/>
    <w:basedOn w:val="Rubrik3"/>
    <w:next w:val="Normal"/>
    <w:link w:val="Rubrik4Char"/>
    <w:autoRedefine/>
    <w:uiPriority w:val="9"/>
    <w:unhideWhenUsed/>
    <w:qFormat/>
    <w:rsid w:val="007F4159"/>
    <w:pPr>
      <w:outlineLvl w:val="3"/>
    </w:pPr>
    <w:rPr>
      <w:sz w:val="20"/>
      <w:szCs w:val="18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7F41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9C1A1F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7F415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71114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7F415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71114" w:themeColor="accent1" w:themeShade="7F"/>
    </w:rPr>
  </w:style>
  <w:style w:type="character" w:default="1" w:styleId="Standardstycketeckensnitt">
    <w:name w:val="Default Paragraph Font"/>
    <w:uiPriority w:val="1"/>
    <w:unhideWhenUsed/>
    <w:rsid w:val="007F4159"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  <w:rsid w:val="007F4159"/>
  </w:style>
  <w:style w:type="paragraph" w:styleId="Sidhuvud">
    <w:name w:val="header"/>
    <w:basedOn w:val="Normal"/>
    <w:link w:val="SidhuvudChar"/>
    <w:uiPriority w:val="99"/>
    <w:unhideWhenUsed/>
    <w:rsid w:val="007F4159"/>
    <w:pPr>
      <w:tabs>
        <w:tab w:val="center" w:pos="4513"/>
        <w:tab w:val="right" w:pos="902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F4159"/>
    <w:rPr>
      <w:rFonts w:ascii="Open Sans" w:hAnsi="Open Sans"/>
      <w:sz w:val="20"/>
    </w:rPr>
  </w:style>
  <w:style w:type="paragraph" w:styleId="Sidfot">
    <w:name w:val="footer"/>
    <w:basedOn w:val="Normal"/>
    <w:link w:val="SidfotChar"/>
    <w:uiPriority w:val="99"/>
    <w:unhideWhenUsed/>
    <w:rsid w:val="007F4159"/>
    <w:pPr>
      <w:tabs>
        <w:tab w:val="center" w:pos="4513"/>
        <w:tab w:val="right" w:pos="902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4159"/>
    <w:rPr>
      <w:rFonts w:ascii="Open Sans" w:hAnsi="Open Sans"/>
      <w:sz w:val="20"/>
    </w:rPr>
  </w:style>
  <w:style w:type="paragraph" w:customStyle="1" w:styleId="Normalitalic">
    <w:name w:val="Normal italic"/>
    <w:basedOn w:val="Normal"/>
    <w:next w:val="Normal"/>
    <w:link w:val="NormalitalicChar"/>
    <w:qFormat/>
    <w:rsid w:val="007F4159"/>
    <w:rPr>
      <w:i/>
      <w:iCs/>
    </w:rPr>
  </w:style>
  <w:style w:type="table" w:styleId="Tabellrutnt">
    <w:name w:val="Table Grid"/>
    <w:basedOn w:val="Normaltabell"/>
    <w:uiPriority w:val="39"/>
    <w:rsid w:val="007F4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gress">
    <w:name w:val="Ingress"/>
    <w:basedOn w:val="Normal"/>
    <w:qFormat/>
    <w:rsid w:val="007F4159"/>
    <w:rPr>
      <w:rFonts w:cs="Arial"/>
      <w:sz w:val="22"/>
      <w:szCs w:val="22"/>
    </w:rPr>
  </w:style>
  <w:style w:type="character" w:styleId="Sidnummer">
    <w:name w:val="page number"/>
    <w:basedOn w:val="Standardstycketeckensnitt"/>
    <w:uiPriority w:val="99"/>
    <w:semiHidden/>
    <w:unhideWhenUsed/>
    <w:rsid w:val="007F4159"/>
  </w:style>
  <w:style w:type="paragraph" w:customStyle="1" w:styleId="Dokumentinformation">
    <w:name w:val="Dokumentinformation"/>
    <w:basedOn w:val="Normal"/>
    <w:autoRedefine/>
    <w:qFormat/>
    <w:rsid w:val="007F4159"/>
    <w:pPr>
      <w:autoSpaceDE w:val="0"/>
      <w:autoSpaceDN w:val="0"/>
      <w:adjustRightInd w:val="0"/>
      <w:textAlignment w:val="center"/>
    </w:pPr>
    <w:rPr>
      <w:rFonts w:cs="Arial"/>
      <w:color w:val="000000"/>
      <w:sz w:val="15"/>
      <w:szCs w:val="15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7F4159"/>
    <w:rPr>
      <w:rFonts w:ascii="Open Sans" w:hAnsi="Open Sans" w:cs="Arial"/>
      <w:b/>
      <w:bCs/>
      <w:color w:val="000000" w:themeColor="text1"/>
      <w:sz w:val="44"/>
      <w:szCs w:val="48"/>
    </w:rPr>
  </w:style>
  <w:style w:type="character" w:customStyle="1" w:styleId="Rubrik2Char">
    <w:name w:val="Rubrik 2 Char"/>
    <w:basedOn w:val="Standardstycketeckensnitt"/>
    <w:link w:val="Rubrik2"/>
    <w:uiPriority w:val="9"/>
    <w:rsid w:val="007F4159"/>
    <w:rPr>
      <w:rFonts w:ascii="Open Sans" w:hAnsi="Open Sans" w:cs="Arial"/>
      <w:b/>
      <w:bCs/>
      <w:color w:val="000000" w:themeColor="text1"/>
      <w:sz w:val="30"/>
      <w:szCs w:val="48"/>
    </w:rPr>
  </w:style>
  <w:style w:type="character" w:customStyle="1" w:styleId="Rubrik3Char">
    <w:name w:val="Rubrik 3 Char"/>
    <w:basedOn w:val="Standardstycketeckensnitt"/>
    <w:link w:val="Rubrik3"/>
    <w:uiPriority w:val="9"/>
    <w:rsid w:val="007F4159"/>
    <w:rPr>
      <w:rFonts w:ascii="Open Sans" w:hAnsi="Open Sans" w:cs="Arial"/>
      <w:b/>
      <w:color w:val="000000" w:themeColor="text1"/>
      <w:szCs w:val="22"/>
    </w:rPr>
  </w:style>
  <w:style w:type="character" w:customStyle="1" w:styleId="Rubrik4Char">
    <w:name w:val="Rubrik 4 Char"/>
    <w:basedOn w:val="Standardstycketeckensnitt"/>
    <w:link w:val="Rubrik4"/>
    <w:uiPriority w:val="9"/>
    <w:rsid w:val="007F4159"/>
    <w:rPr>
      <w:rFonts w:ascii="Open Sans" w:hAnsi="Open Sans" w:cs="Arial"/>
      <w:b/>
      <w:color w:val="000000" w:themeColor="text1"/>
      <w:sz w:val="20"/>
      <w:szCs w:val="18"/>
    </w:rPr>
  </w:style>
  <w:style w:type="character" w:customStyle="1" w:styleId="Rubrik5Char">
    <w:name w:val="Rubrik 5 Char"/>
    <w:basedOn w:val="Standardstycketeckensnitt"/>
    <w:link w:val="Rubrik5"/>
    <w:uiPriority w:val="9"/>
    <w:rsid w:val="007F4159"/>
    <w:rPr>
      <w:rFonts w:asciiTheme="majorHAnsi" w:eastAsiaTheme="majorEastAsia" w:hAnsiTheme="majorHAnsi" w:cstheme="majorBidi"/>
      <w:color w:val="9C1A1F" w:themeColor="accent1" w:themeShade="BF"/>
      <w:sz w:val="20"/>
    </w:rPr>
  </w:style>
  <w:style w:type="character" w:customStyle="1" w:styleId="NormalitalicChar">
    <w:name w:val="Normal italic Char"/>
    <w:basedOn w:val="Standardstycketeckensnitt"/>
    <w:link w:val="Normalitalic"/>
    <w:rsid w:val="007F4159"/>
    <w:rPr>
      <w:rFonts w:ascii="Open Sans" w:hAnsi="Open Sans"/>
      <w:i/>
      <w:iCs/>
      <w:sz w:val="20"/>
    </w:rPr>
  </w:style>
  <w:style w:type="paragraph" w:customStyle="1" w:styleId="Sidnumrering">
    <w:name w:val="Sidnumrering"/>
    <w:basedOn w:val="Normal"/>
    <w:qFormat/>
    <w:rsid w:val="007F4159"/>
    <w:pPr>
      <w:jc w:val="right"/>
    </w:pPr>
    <w:rPr>
      <w:rFonts w:cs="Arial"/>
      <w:color w:val="000000"/>
      <w:sz w:val="15"/>
      <w:szCs w:val="15"/>
      <w14:textFill>
        <w14:solidFill>
          <w14:srgbClr w14:val="000000">
            <w14:alpha w14:val="50000"/>
          </w14:srgbClr>
        </w14:solidFill>
      </w14:textFill>
    </w:rPr>
  </w:style>
  <w:style w:type="character" w:customStyle="1" w:styleId="Rubrik6Char">
    <w:name w:val="Rubrik 6 Char"/>
    <w:basedOn w:val="Standardstycketeckensnitt"/>
    <w:link w:val="Rubrik6"/>
    <w:uiPriority w:val="9"/>
    <w:rsid w:val="007F4159"/>
    <w:rPr>
      <w:rFonts w:asciiTheme="majorHAnsi" w:eastAsiaTheme="majorEastAsia" w:hAnsiTheme="majorHAnsi" w:cstheme="majorBidi"/>
      <w:color w:val="671114" w:themeColor="accent1" w:themeShade="7F"/>
      <w:sz w:val="20"/>
    </w:rPr>
  </w:style>
  <w:style w:type="character" w:customStyle="1" w:styleId="Rubrik7Char">
    <w:name w:val="Rubrik 7 Char"/>
    <w:basedOn w:val="Standardstycketeckensnitt"/>
    <w:link w:val="Rubrik7"/>
    <w:uiPriority w:val="9"/>
    <w:rsid w:val="007F4159"/>
    <w:rPr>
      <w:rFonts w:asciiTheme="majorHAnsi" w:eastAsiaTheme="majorEastAsia" w:hAnsiTheme="majorHAnsi" w:cstheme="majorBidi"/>
      <w:i/>
      <w:iCs/>
      <w:color w:val="671114" w:themeColor="accent1" w:themeShade="7F"/>
      <w:sz w:val="20"/>
    </w:rPr>
  </w:style>
  <w:style w:type="paragraph" w:customStyle="1" w:styleId="Rubrikdokumentinformation">
    <w:name w:val="Rubrik dokumentinformation"/>
    <w:basedOn w:val="Normal"/>
    <w:autoRedefine/>
    <w:qFormat/>
    <w:rsid w:val="007F4159"/>
    <w:rPr>
      <w:rFonts w:cs="Arial"/>
      <w:b/>
      <w:bCs/>
      <w:noProof/>
      <w:color w:val="000000"/>
      <w:sz w:val="15"/>
      <w:szCs w:val="15"/>
    </w:rPr>
  </w:style>
  <w:style w:type="character" w:styleId="Platshllartext">
    <w:name w:val="Placeholder Text"/>
    <w:basedOn w:val="Standardstycketeckensnitt"/>
    <w:uiPriority w:val="99"/>
    <w:semiHidden/>
    <w:rsid w:val="007F4159"/>
    <w:rPr>
      <w:color w:val="808080"/>
    </w:rPr>
  </w:style>
  <w:style w:type="table" w:styleId="Oformateradtabell4">
    <w:name w:val="Plain Table 4"/>
    <w:basedOn w:val="Normaltabell"/>
    <w:uiPriority w:val="44"/>
    <w:rsid w:val="007F41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Ledamotslista">
    <w:name w:val="Ledamotslista"/>
    <w:basedOn w:val="Standardstycketeckensnitt"/>
    <w:rsid w:val="007F4159"/>
    <w:rPr>
      <w:sz w:val="16"/>
    </w:rPr>
  </w:style>
  <w:style w:type="character" w:styleId="Hyperlnk">
    <w:name w:val="Hyperlink"/>
    <w:basedOn w:val="Standardstycketeckensnitt"/>
    <w:uiPriority w:val="99"/>
    <w:unhideWhenUsed/>
    <w:rsid w:val="007F4159"/>
    <w:rPr>
      <w:color w:val="E7855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E579C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3E1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584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78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xn--skneskommuner-qfb.se/wp-content/uploads/2023/09/Strategisk-inriktning-Ska%CC%8Anes-Kommuner-2024-2027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uppdragpsykiskhalsa.se/kunskapsutbyte/programarbete-och-arbetsgrupper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k&#229;neskommuner.se/wp-content/uploads/2023/09/Strategisk-inriktning-Ska%CC%8Anes-Kommuner-2024-2027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xn--skneskommuner-qfb.se/wp-content/uploads/2023/04/07-Analysrapport-Inventering-Socialtja%CC%88nstinsatser-SKR-2021-Ska%CC%8Ane-la%CC%88n-Missbruk-och-beroende.pdf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egeringen.se/rattsliga-dokument/statens-offentliga-utredningar/2023/10/sou-202362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kaneskommuner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elieSund&#233;n\Downloads\Minnesanteckningar-202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9EE2C9200EC448AB6C521E52B77789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98621-F972-4594-931F-CA7E44A7EC4F}"/>
      </w:docPartPr>
      <w:docPartBody>
        <w:p w:rsidR="00FF22CC" w:rsidRDefault="00FF22CC">
          <w:pPr>
            <w:pStyle w:val="69EE2C9200EC448AB6C521E52B777898"/>
          </w:pPr>
          <w:r w:rsidRPr="00AA3AB6">
            <w:rPr>
              <w:rStyle w:val="Platshllartext"/>
              <w:color w:val="auto"/>
            </w:rPr>
            <w:t>Klicka för 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CC"/>
    <w:rsid w:val="003223F9"/>
    <w:rsid w:val="00725158"/>
    <w:rsid w:val="007D2CD8"/>
    <w:rsid w:val="00850D2A"/>
    <w:rsid w:val="009F0717"/>
    <w:rsid w:val="00CB02E9"/>
    <w:rsid w:val="00FF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9EE2C9200EC448AB6C521E52B777898">
    <w:name w:val="69EE2C9200EC448AB6C521E52B777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KSK färgtema">
      <a:dk1>
        <a:sysClr val="windowText" lastClr="000000"/>
      </a:dk1>
      <a:lt1>
        <a:sysClr val="window" lastClr="FFFFFF"/>
      </a:lt1>
      <a:dk2>
        <a:srgbClr val="585958"/>
      </a:dk2>
      <a:lt2>
        <a:srgbClr val="898A89"/>
      </a:lt2>
      <a:accent1>
        <a:srgbClr val="D1232A"/>
      </a:accent1>
      <a:accent2>
        <a:srgbClr val="F05922"/>
      </a:accent2>
      <a:accent3>
        <a:srgbClr val="F6921E"/>
      </a:accent3>
      <a:accent4>
        <a:srgbClr val="FFCA05"/>
      </a:accent4>
      <a:accent5>
        <a:srgbClr val="FFFFFF"/>
      </a:accent5>
      <a:accent6>
        <a:srgbClr val="FFFFFF"/>
      </a:accent6>
      <a:hlink>
        <a:srgbClr val="E78556"/>
      </a:hlink>
      <a:folHlink>
        <a:srgbClr val="ECA88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D8F9E0F2FB334EA4E3465A28783E93" ma:contentTypeVersion="6" ma:contentTypeDescription="Create a new document." ma:contentTypeScope="" ma:versionID="9608a0cc7de51856f7712818f28b59c0">
  <xsd:schema xmlns:xsd="http://www.w3.org/2001/XMLSchema" xmlns:xs="http://www.w3.org/2001/XMLSchema" xmlns:p="http://schemas.microsoft.com/office/2006/metadata/properties" xmlns:ns2="66f8c143-8d38-413f-ac05-9dbc7f021d6f" xmlns:ns3="b03f484e-41ca-4483-86d1-616aaa9c25e0" targetNamespace="http://schemas.microsoft.com/office/2006/metadata/properties" ma:root="true" ma:fieldsID="49440a8bf7fd9e1270b2bcd77b2c1295" ns2:_="" ns3:_="">
    <xsd:import namespace="66f8c143-8d38-413f-ac05-9dbc7f021d6f"/>
    <xsd:import namespace="b03f484e-41ca-4483-86d1-616aaa9c25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8c143-8d38-413f-ac05-9dbc7f021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f484e-41ca-4483-86d1-616aaa9c25e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ISO690Nmerical.XSL" StyleName="ISO 690 - Numerical Reference" Version="1987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F8E9EF-37B9-4987-8847-3096F8CA6601}"/>
</file>

<file path=customXml/itemProps2.xml><?xml version="1.0" encoding="utf-8"?>
<ds:datastoreItem xmlns:ds="http://schemas.openxmlformats.org/officeDocument/2006/customXml" ds:itemID="{82016EEA-4ECE-534F-BFE3-A4B6DD49C8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541787-27CF-47FA-9C9C-7FF6D2063536}">
  <ds:schemaRefs>
    <ds:schemaRef ds:uri="http://schemas.microsoft.com/office/2006/metadata/properties"/>
    <ds:schemaRef ds:uri="http://schemas.microsoft.com/office/infopath/2007/PartnerControls"/>
    <ds:schemaRef ds:uri="0b3836a2-a650-4f5d-a311-958084f8060c"/>
    <ds:schemaRef ds:uri="3137c3c3-40a1-4718-898d-2b43d881a896"/>
  </ds:schemaRefs>
</ds:datastoreItem>
</file>

<file path=customXml/itemProps4.xml><?xml version="1.0" encoding="utf-8"?>
<ds:datastoreItem xmlns:ds="http://schemas.openxmlformats.org/officeDocument/2006/customXml" ds:itemID="{EFCA1796-FE19-4C80-8F22-848F41341D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Minnesanteckningar-2023</Template>
  <TotalTime>90</TotalTime>
  <Pages>3</Pages>
  <Words>822</Words>
  <Characters>4359</Characters>
  <Application>Microsoft Office Word</Application>
  <DocSecurity>0</DocSecurity>
  <Lines>36</Lines>
  <Paragraphs>10</Paragraphs>
  <ScaleCrop>false</ScaleCrop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Svensson Burghard</dc:creator>
  <cp:keywords/>
  <dc:description/>
  <cp:lastModifiedBy>Emelie Sundén</cp:lastModifiedBy>
  <cp:revision>50</cp:revision>
  <cp:lastPrinted>2023-05-25T07:02:00Z</cp:lastPrinted>
  <dcterms:created xsi:type="dcterms:W3CDTF">2023-10-26T11:07:00Z</dcterms:created>
  <dcterms:modified xsi:type="dcterms:W3CDTF">2023-10-31T13:41:00Z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0x01010075D8F9E0F2FB334EA4E3465A28783E93</vt:lpwstr>
  </property>
  <property fmtid="{D5CDD505-2E9C-101B-9397-08002B2CF9AE}" pid="3" name="MediaServiceImageTags">
    <vt:lpwstr/>
  </property>
</Properties>
</file>