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0" w:type="auto"/>
        <w:tblBorders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2365"/>
        <w:gridCol w:w="1560"/>
        <w:gridCol w:w="889"/>
        <w:gridCol w:w="1605"/>
        <w:gridCol w:w="1605"/>
      </w:tblGrid>
      <w:tr w:rsidR="00747A53" w:rsidRPr="008E0324" w14:paraId="43DDD2B5" w14:textId="77777777" w:rsidTr="00B56B72">
        <w:tc>
          <w:tcPr>
            <w:tcW w:w="1604" w:type="dxa"/>
          </w:tcPr>
          <w:p w14:paraId="61FB7707" w14:textId="77777777" w:rsidR="00747A53" w:rsidRPr="00DC315A" w:rsidRDefault="00747A53" w:rsidP="00647989">
            <w:pPr>
              <w:pStyle w:val="Rubrikdokumentinformation"/>
            </w:pPr>
          </w:p>
          <w:p w14:paraId="071228CE" w14:textId="77777777" w:rsidR="00AA3AB6" w:rsidRPr="00DC315A" w:rsidRDefault="00AA3AB6" w:rsidP="00647989">
            <w:pPr>
              <w:pStyle w:val="Rubrikdokumentinformation"/>
            </w:pPr>
            <w:r w:rsidRPr="00DC315A">
              <w:t>Datum</w:t>
            </w:r>
          </w:p>
          <w:p w14:paraId="5EB41178" w14:textId="6CF697DB" w:rsidR="00747A53" w:rsidRPr="00DC315A" w:rsidRDefault="004300B3" w:rsidP="00AA3AB6">
            <w:pPr>
              <w:pStyle w:val="Dokumentinformation"/>
              <w:rPr>
                <w:lang w:val="sv-SE"/>
              </w:rPr>
            </w:pPr>
            <w:sdt>
              <w:sdtPr>
                <w:rPr>
                  <w:lang w:val="sv-SE"/>
                </w:rPr>
                <w:id w:val="138091642"/>
                <w:placeholder>
                  <w:docPart w:val="69EE2C9200EC448AB6C521E52B777898"/>
                </w:placeholder>
                <w:date w:fullDate="2023-12-07T00:00:00Z">
                  <w:dateFormat w:val="yyyy-MM-dd"/>
                  <w:lid w:val="sv-SE"/>
                  <w:storeMappedDataAs w:val="dateTime"/>
                  <w:calendar w:val="gregorian"/>
                </w:date>
              </w:sdtPr>
              <w:sdtEndPr/>
              <w:sdtContent>
                <w:r w:rsidR="004F43E7">
                  <w:rPr>
                    <w:lang w:val="sv-SE"/>
                  </w:rPr>
                  <w:t>2023-12-07</w:t>
                </w:r>
              </w:sdtContent>
            </w:sdt>
          </w:p>
        </w:tc>
        <w:tc>
          <w:tcPr>
            <w:tcW w:w="2365" w:type="dxa"/>
          </w:tcPr>
          <w:p w14:paraId="3D0F0FFF" w14:textId="77777777" w:rsidR="00747A53" w:rsidRPr="00DC315A" w:rsidRDefault="00747A53" w:rsidP="00647989">
            <w:pPr>
              <w:pStyle w:val="Rubrikdokumentinformation"/>
            </w:pPr>
          </w:p>
          <w:p w14:paraId="20A83A1C" w14:textId="77777777" w:rsidR="00B56B72" w:rsidRPr="008E0324" w:rsidRDefault="00B56B72" w:rsidP="00144643">
            <w:pPr>
              <w:pStyle w:val="Dokumentinformation"/>
              <w:rPr>
                <w:b/>
                <w:bCs/>
                <w:lang w:val="sv-SE"/>
              </w:rPr>
            </w:pPr>
          </w:p>
        </w:tc>
        <w:tc>
          <w:tcPr>
            <w:tcW w:w="1560" w:type="dxa"/>
          </w:tcPr>
          <w:p w14:paraId="70CA07D4" w14:textId="77777777" w:rsidR="00747A53" w:rsidRPr="008E0324" w:rsidRDefault="00747A53" w:rsidP="00B53EEE">
            <w:pPr>
              <w:pStyle w:val="Dokumentinformation"/>
              <w:rPr>
                <w:noProof/>
                <w:lang w:val="sv-SE"/>
              </w:rPr>
            </w:pPr>
            <w:r w:rsidRPr="008E0324">
              <w:rPr>
                <w:noProof/>
                <w:lang w:val="sv-SE"/>
              </w:rPr>
              <w:br/>
            </w:r>
          </w:p>
        </w:tc>
        <w:tc>
          <w:tcPr>
            <w:tcW w:w="889" w:type="dxa"/>
          </w:tcPr>
          <w:p w14:paraId="119B510C" w14:textId="77777777" w:rsidR="00747A53" w:rsidRPr="008E0324" w:rsidRDefault="00747A53" w:rsidP="00B53EEE">
            <w:pPr>
              <w:pStyle w:val="Dokumentinformation"/>
              <w:rPr>
                <w:b/>
                <w:bCs/>
                <w:noProof/>
                <w:lang w:val="sv-SE"/>
              </w:rPr>
            </w:pPr>
          </w:p>
        </w:tc>
        <w:tc>
          <w:tcPr>
            <w:tcW w:w="1605" w:type="dxa"/>
          </w:tcPr>
          <w:p w14:paraId="0E80E4BF" w14:textId="77777777" w:rsidR="00747A53" w:rsidRPr="008E0324" w:rsidRDefault="00747A53" w:rsidP="00B53EEE">
            <w:pPr>
              <w:pStyle w:val="Dokumentinformation"/>
              <w:rPr>
                <w:b/>
                <w:bCs/>
                <w:noProof/>
                <w:lang w:val="sv-SE"/>
              </w:rPr>
            </w:pPr>
          </w:p>
        </w:tc>
        <w:tc>
          <w:tcPr>
            <w:tcW w:w="1605" w:type="dxa"/>
          </w:tcPr>
          <w:p w14:paraId="01D42D63" w14:textId="77777777" w:rsidR="00747A53" w:rsidRPr="008E0324" w:rsidRDefault="00747A53" w:rsidP="00B53EEE">
            <w:pPr>
              <w:pStyle w:val="Dokumentinformation"/>
              <w:rPr>
                <w:noProof/>
                <w:lang w:val="sv-SE"/>
              </w:rPr>
            </w:pPr>
          </w:p>
        </w:tc>
      </w:tr>
    </w:tbl>
    <w:p w14:paraId="2FE935E2" w14:textId="77777777" w:rsidR="00A9511F" w:rsidRPr="008E0324" w:rsidRDefault="00A9511F" w:rsidP="00904F29">
      <w:pPr>
        <w:pStyle w:val="Rubrik1"/>
      </w:pPr>
    </w:p>
    <w:p w14:paraId="3BB5F4E6" w14:textId="2CF69181" w:rsidR="008A5431" w:rsidRPr="00904F29" w:rsidRDefault="00465176" w:rsidP="00904F29">
      <w:pPr>
        <w:pStyle w:val="Rubrik1"/>
      </w:pPr>
      <w:r>
        <w:t>Minnesanteckningar</w:t>
      </w:r>
      <w:r w:rsidR="00F41F82" w:rsidRPr="00904F29">
        <w:t xml:space="preserve"> Områdesnätverk </w:t>
      </w:r>
      <w:r w:rsidR="00144643">
        <w:t>Missbruk och Beroende</w:t>
      </w:r>
    </w:p>
    <w:p w14:paraId="4E80DF84" w14:textId="77777777" w:rsidR="008F1CBB" w:rsidRPr="00DC315A" w:rsidRDefault="008F1CBB" w:rsidP="008F1CBB"/>
    <w:p w14:paraId="410B9B20" w14:textId="6B586CFC" w:rsidR="008A5431" w:rsidRPr="00DC315A" w:rsidRDefault="00EF5EE3" w:rsidP="008A5431">
      <w:r w:rsidRPr="00DC315A">
        <w:rPr>
          <w:b/>
          <w:bCs/>
        </w:rPr>
        <w:t>Tid</w:t>
      </w:r>
      <w:r w:rsidR="00FC316C" w:rsidRPr="00DC315A">
        <w:rPr>
          <w:b/>
          <w:bCs/>
        </w:rPr>
        <w:t>:</w:t>
      </w:r>
      <w:r w:rsidRPr="00DC315A">
        <w:tab/>
      </w:r>
      <w:r w:rsidRPr="00DC315A">
        <w:tab/>
      </w:r>
      <w:r w:rsidR="00D65429">
        <w:t>2023-</w:t>
      </w:r>
      <w:r w:rsidR="00417A40">
        <w:t>1</w:t>
      </w:r>
      <w:r w:rsidR="00294C7B">
        <w:t>2-07 kl. 9.30-11.30</w:t>
      </w:r>
    </w:p>
    <w:p w14:paraId="234A8007" w14:textId="5F23CE23" w:rsidR="00417A40" w:rsidRPr="00DD6A80" w:rsidRDefault="00EF5EE3" w:rsidP="00294C7B">
      <w:r w:rsidRPr="00DC315A">
        <w:rPr>
          <w:b/>
          <w:bCs/>
        </w:rPr>
        <w:t>Plats</w:t>
      </w:r>
      <w:r w:rsidR="00FC316C" w:rsidRPr="00DC315A">
        <w:rPr>
          <w:b/>
          <w:bCs/>
        </w:rPr>
        <w:t>:</w:t>
      </w:r>
      <w:r w:rsidRPr="00DC315A">
        <w:tab/>
      </w:r>
      <w:r w:rsidRPr="00DC315A">
        <w:tab/>
      </w:r>
      <w:r w:rsidR="002F505D">
        <w:t>Teams</w:t>
      </w:r>
    </w:p>
    <w:p w14:paraId="599C735D" w14:textId="77777777" w:rsidR="00337890" w:rsidRPr="00DC315A" w:rsidRDefault="00337890" w:rsidP="008A5431"/>
    <w:p w14:paraId="6202A168" w14:textId="04921D8F" w:rsidR="00B56B72" w:rsidRDefault="00144643" w:rsidP="00904F29">
      <w:pPr>
        <w:pStyle w:val="Rubrik3"/>
      </w:pPr>
      <w:r>
        <w:t>Deltagare</w:t>
      </w:r>
    </w:p>
    <w:p w14:paraId="336ADB80" w14:textId="59063684" w:rsidR="00701036" w:rsidRDefault="00F41F82" w:rsidP="00701036">
      <w:r w:rsidRPr="000315F7">
        <w:t>Delregion Nordväst</w:t>
      </w:r>
      <w:r w:rsidR="001B178D" w:rsidRPr="000315F7">
        <w:t xml:space="preserve">: </w:t>
      </w:r>
      <w:r w:rsidR="00144643">
        <w:t>Lotta Johansson</w:t>
      </w:r>
      <w:r w:rsidR="00465176">
        <w:t xml:space="preserve"> (del av mötet)</w:t>
      </w:r>
      <w:r w:rsidR="00144643">
        <w:t xml:space="preserve">, Ulrika Skeppstedt </w:t>
      </w:r>
    </w:p>
    <w:p w14:paraId="74CF9FEB" w14:textId="582309BB" w:rsidR="00701036" w:rsidRDefault="00F41F82" w:rsidP="00701036">
      <w:r>
        <w:t>Delregion Mellersta</w:t>
      </w:r>
      <w:r w:rsidR="001B178D">
        <w:t xml:space="preserve">: </w:t>
      </w:r>
      <w:r w:rsidR="00144643">
        <w:t>Sofia Holmberg</w:t>
      </w:r>
      <w:r w:rsidR="00465176">
        <w:t xml:space="preserve"> (förhinder)</w:t>
      </w:r>
      <w:r w:rsidR="00144643">
        <w:t xml:space="preserve">, Jennie Göransson Skarp </w:t>
      </w:r>
    </w:p>
    <w:p w14:paraId="6B01D5B3" w14:textId="2948CBC2" w:rsidR="00F41F82" w:rsidRPr="00A15075" w:rsidRDefault="00F41F82" w:rsidP="00701036">
      <w:r w:rsidRPr="00A15075">
        <w:t>Delregion Malmö</w:t>
      </w:r>
      <w:r w:rsidR="001B178D" w:rsidRPr="00A15075">
        <w:t xml:space="preserve">: </w:t>
      </w:r>
      <w:r w:rsidR="007F0FBE">
        <w:t xml:space="preserve">Jenny </w:t>
      </w:r>
      <w:r w:rsidR="00935FCC">
        <w:t>W</w:t>
      </w:r>
      <w:r w:rsidR="00CB0AF5">
        <w:t>iström/</w:t>
      </w:r>
      <w:r w:rsidR="00417A40">
        <w:t xml:space="preserve"> </w:t>
      </w:r>
      <w:r w:rsidR="00144643">
        <w:t>Anna Von Reis</w:t>
      </w:r>
      <w:r w:rsidR="00465176">
        <w:t xml:space="preserve"> (förhinder)</w:t>
      </w:r>
      <w:r w:rsidR="00144643">
        <w:t>, Christina Ek</w:t>
      </w:r>
    </w:p>
    <w:p w14:paraId="29F12F9C" w14:textId="551C6A56" w:rsidR="00F41F82" w:rsidRDefault="00F41F82" w:rsidP="00F41F82">
      <w:r>
        <w:t>Delregion Sydväst</w:t>
      </w:r>
      <w:r w:rsidR="001B178D">
        <w:t xml:space="preserve">: </w:t>
      </w:r>
      <w:r w:rsidR="00144643">
        <w:t xml:space="preserve">Malin Gunnarsson </w:t>
      </w:r>
    </w:p>
    <w:p w14:paraId="7208A5D3" w14:textId="42763F0F" w:rsidR="00F41F82" w:rsidRDefault="00F41F82" w:rsidP="00F41F82">
      <w:r>
        <w:t>Delregion Nordost</w:t>
      </w:r>
      <w:r w:rsidR="001B178D">
        <w:t xml:space="preserve">: </w:t>
      </w:r>
      <w:r w:rsidR="00144643">
        <w:t xml:space="preserve">Petter Hector och Mariana Möller </w:t>
      </w:r>
    </w:p>
    <w:p w14:paraId="22D268BF" w14:textId="120E4C15" w:rsidR="00F41F82" w:rsidRPr="00F41F82" w:rsidRDefault="00F41F82" w:rsidP="00F41F82">
      <w:r>
        <w:t>Delregion Sydost</w:t>
      </w:r>
      <w:r w:rsidR="001B178D">
        <w:t xml:space="preserve">: </w:t>
      </w:r>
      <w:r w:rsidR="00144643">
        <w:t xml:space="preserve">Karin Lindén </w:t>
      </w:r>
    </w:p>
    <w:p w14:paraId="18EE4AFF" w14:textId="77777777" w:rsidR="00144643" w:rsidRPr="00144643" w:rsidRDefault="00144643" w:rsidP="00144643">
      <w:pPr>
        <w:pStyle w:val="Dokumentinformation"/>
        <w:rPr>
          <w:lang w:val="sv-SE"/>
        </w:rPr>
      </w:pPr>
    </w:p>
    <w:p w14:paraId="24AACD91" w14:textId="77777777" w:rsidR="00144643" w:rsidRPr="00DC315A" w:rsidRDefault="00144643" w:rsidP="00B53EEE">
      <w:pPr>
        <w:pStyle w:val="Dokumentinformation"/>
        <w:rPr>
          <w:lang w:val="sv-SE"/>
        </w:rPr>
      </w:pPr>
    </w:p>
    <w:p w14:paraId="5EDB8E82" w14:textId="0AAD1C6F" w:rsidR="00337890" w:rsidRDefault="000A1A45" w:rsidP="00B53EEE">
      <w:r>
        <w:t xml:space="preserve">Skånes Kommuner: </w:t>
      </w:r>
    </w:p>
    <w:p w14:paraId="2131A1C5" w14:textId="00B7A025" w:rsidR="00144643" w:rsidRDefault="00144643" w:rsidP="00B53EEE">
      <w:r>
        <w:t xml:space="preserve">Emelie Sundén </w:t>
      </w:r>
    </w:p>
    <w:p w14:paraId="17348446" w14:textId="77777777" w:rsidR="00AA1FB9" w:rsidRDefault="00AA1FB9" w:rsidP="00D4464F"/>
    <w:p w14:paraId="33A0BDDB" w14:textId="77777777" w:rsidR="002F505D" w:rsidRPr="00417A40" w:rsidRDefault="002F505D" w:rsidP="00AA1FB9">
      <w:pPr>
        <w:ind w:left="720"/>
      </w:pPr>
    </w:p>
    <w:p w14:paraId="7C010BA9" w14:textId="6CBE7C76" w:rsidR="002F505D" w:rsidRDefault="002F505D" w:rsidP="00AA1FB9">
      <w:pPr>
        <w:pStyle w:val="Rubrik3"/>
      </w:pPr>
      <w:r>
        <w:t>ASI</w:t>
      </w:r>
    </w:p>
    <w:p w14:paraId="0A22351A" w14:textId="55BE74AA" w:rsidR="002F505D" w:rsidRDefault="004300B3" w:rsidP="002F505D">
      <w:hyperlink r:id="rId11" w:history="1">
        <w:r w:rsidR="00C94571" w:rsidRPr="00A755DF">
          <w:rPr>
            <w:rStyle w:val="Hyperlnk"/>
          </w:rPr>
          <w:t>https://skaneskommuner.se/kalendarium/event/asi-utbildning-4-dagar-digitalt/</w:t>
        </w:r>
      </w:hyperlink>
    </w:p>
    <w:p w14:paraId="5A8527A5" w14:textId="5C294B02" w:rsidR="00C94571" w:rsidRDefault="006D6A33" w:rsidP="002F505D">
      <w:r>
        <w:t xml:space="preserve">Malin kommer att genomföra en utbildning våren 2024. Möjligt att auskultera vid denna för att sedan gå </w:t>
      </w:r>
      <w:r w:rsidR="00D4464F">
        <w:t xml:space="preserve">utbildningen genom Socialstyrelsen hösten 2024. </w:t>
      </w:r>
      <w:r w:rsidR="00465176">
        <w:t>Alla undersöker om de har någon som vill auskultera (max 3 personer) och sedan går utbildarutbildningen. Kontakta Emelie eller Malin!</w:t>
      </w:r>
    </w:p>
    <w:p w14:paraId="697A8DEC" w14:textId="77777777" w:rsidR="00D4464F" w:rsidRDefault="00D4464F" w:rsidP="002F505D"/>
    <w:p w14:paraId="253BE562" w14:textId="03921BBD" w:rsidR="00D4464F" w:rsidRDefault="00465176" w:rsidP="002F505D">
      <w:r>
        <w:t xml:space="preserve">Det har tidigare erbjudits chefsträffar, kontaktpersonsträffar, fördjupningsutbildningar samt nätverksträffar i olika konstellationer för ASI. För att hålla </w:t>
      </w:r>
      <w:r w:rsidR="008B762D">
        <w:t>i gång</w:t>
      </w:r>
      <w:r>
        <w:t xml:space="preserve"> arbetet med ASI </w:t>
      </w:r>
      <w:r w:rsidR="008B762D">
        <w:t>ä</w:t>
      </w:r>
      <w:r>
        <w:t>r det önskvärt att erbjuda någon form av skånegemensam samordning avseende ASI.</w:t>
      </w:r>
    </w:p>
    <w:p w14:paraId="5D002A53" w14:textId="77777777" w:rsidR="00465176" w:rsidRDefault="00465176" w:rsidP="002F505D"/>
    <w:p w14:paraId="61AB08E8" w14:textId="77777777" w:rsidR="00AE0C2B" w:rsidRDefault="00465176" w:rsidP="002F505D">
      <w:r>
        <w:t>Beslut;</w:t>
      </w:r>
    </w:p>
    <w:p w14:paraId="2EF979D5" w14:textId="79819E3E" w:rsidR="00465176" w:rsidRDefault="00AE0C2B" w:rsidP="002F505D">
      <w:r>
        <w:t xml:space="preserve">Emelie och Malin bildar en mindre planeringsgrupp för ASI. Malmö och Mellersta undersöker om de har personer som kan ingå i planeringsgruppen. </w:t>
      </w:r>
    </w:p>
    <w:p w14:paraId="79B97899" w14:textId="15069517" w:rsidR="00AE0C2B" w:rsidRPr="002F505D" w:rsidRDefault="00AE0C2B" w:rsidP="002F505D">
      <w:r>
        <w:t xml:space="preserve">Förslagsvis anordnas en skånegemensam aktivitet för ASI per termin. </w:t>
      </w:r>
    </w:p>
    <w:p w14:paraId="46342BD1" w14:textId="77777777" w:rsidR="001E58E8" w:rsidRDefault="001E58E8" w:rsidP="00AA1FB9"/>
    <w:p w14:paraId="7D83CB3D" w14:textId="77777777" w:rsidR="001E58E8" w:rsidRPr="0031538B" w:rsidRDefault="004300B3" w:rsidP="0031538B">
      <w:pPr>
        <w:pStyle w:val="Ingetavstnd"/>
        <w:rPr>
          <w:sz w:val="24"/>
        </w:rPr>
      </w:pPr>
      <w:hyperlink r:id="rId12" w:history="1">
        <w:r w:rsidR="001E58E8" w:rsidRPr="0031538B">
          <w:rPr>
            <w:rStyle w:val="Hyperlnk"/>
            <w:b/>
            <w:bCs/>
            <w:sz w:val="24"/>
          </w:rPr>
          <w:t>VIP Missbruk och beroende</w:t>
        </w:r>
      </w:hyperlink>
    </w:p>
    <w:p w14:paraId="678DD0C7" w14:textId="60A30FF6" w:rsidR="006B3ECE" w:rsidRDefault="006B3ECE" w:rsidP="001E58E8">
      <w:r>
        <w:t xml:space="preserve">Hur kan vi arbeta med </w:t>
      </w:r>
      <w:proofErr w:type="spellStart"/>
      <w:r>
        <w:t>VIP:en</w:t>
      </w:r>
      <w:proofErr w:type="spellEnd"/>
      <w:r>
        <w:t xml:space="preserve"> i Skåne? </w:t>
      </w:r>
      <w:r w:rsidR="00AE0C2B">
        <w:t>Det finns ett behov av att arbeta me</w:t>
      </w:r>
      <w:r w:rsidR="008B762D">
        <w:t>r</w:t>
      </w:r>
      <w:r w:rsidR="00AE0C2B">
        <w:t xml:space="preserve"> aktivt med </w:t>
      </w:r>
      <w:proofErr w:type="spellStart"/>
      <w:r w:rsidR="00AE0C2B">
        <w:t>VIParna</w:t>
      </w:r>
      <w:proofErr w:type="spellEnd"/>
      <w:r w:rsidR="00AE0C2B">
        <w:t xml:space="preserve"> generellt. Helsingborg har ett upplägg där man informerar om </w:t>
      </w:r>
      <w:proofErr w:type="spellStart"/>
      <w:r w:rsidR="00AE0C2B">
        <w:t>VIParna</w:t>
      </w:r>
      <w:proofErr w:type="spellEnd"/>
      <w:r w:rsidR="00AE0C2B">
        <w:t xml:space="preserve"> för nyanställda.</w:t>
      </w:r>
    </w:p>
    <w:p w14:paraId="5FB3161C" w14:textId="77777777" w:rsidR="00AE0C2B" w:rsidRDefault="00AE0C2B" w:rsidP="001E58E8"/>
    <w:p w14:paraId="3FEBE3B7" w14:textId="450721FA" w:rsidR="00AE0C2B" w:rsidRDefault="00AE0C2B" w:rsidP="001E58E8">
      <w:r>
        <w:t xml:space="preserve">Beslut; </w:t>
      </w:r>
    </w:p>
    <w:p w14:paraId="06D35A22" w14:textId="36D078B6" w:rsidR="00AE0C2B" w:rsidRDefault="00AE0C2B" w:rsidP="001E58E8">
      <w:r>
        <w:t xml:space="preserve">Emelie kontaktar Anna Åkerman i Helsingborg för vidare diskussioner om ett skånegemensamt evenemang kring </w:t>
      </w:r>
      <w:proofErr w:type="spellStart"/>
      <w:r>
        <w:t>VIPen</w:t>
      </w:r>
      <w:proofErr w:type="spellEnd"/>
      <w:r>
        <w:t xml:space="preserve">. Emelie undersöker även möjligheten att någon från nationell nivå introducerar om </w:t>
      </w:r>
      <w:proofErr w:type="spellStart"/>
      <w:r>
        <w:t>VIPen</w:t>
      </w:r>
      <w:proofErr w:type="spellEnd"/>
      <w:r>
        <w:t xml:space="preserve">. </w:t>
      </w:r>
    </w:p>
    <w:p w14:paraId="3BB37769" w14:textId="77777777" w:rsidR="00AA7BB0" w:rsidRDefault="00AA7BB0" w:rsidP="00AA7BB0">
      <w:pPr>
        <w:pStyle w:val="Rubrik3"/>
      </w:pPr>
    </w:p>
    <w:p w14:paraId="1C5262FF" w14:textId="1FAC9A98" w:rsidR="00AA7BB0" w:rsidRDefault="00AA7BB0" w:rsidP="00AA7BB0">
      <w:pPr>
        <w:pStyle w:val="Rubrik3"/>
      </w:pPr>
      <w:r>
        <w:t>Aktuellt från delregionerna</w:t>
      </w:r>
    </w:p>
    <w:p w14:paraId="7A4948D3" w14:textId="1005B782" w:rsidR="00F458EA" w:rsidRDefault="00F458EA" w:rsidP="00F458EA">
      <w:r>
        <w:t xml:space="preserve">Sydost har haft en heldag där man bland annat pratat om samsjuklighetsutredningen gemensamt mellan kommunerna och regionen. Planering för en gemensam dag om suicidprevention. </w:t>
      </w:r>
    </w:p>
    <w:p w14:paraId="13A5C029" w14:textId="77777777" w:rsidR="00F458EA" w:rsidRDefault="00F458EA" w:rsidP="00F458EA"/>
    <w:p w14:paraId="479CB50E" w14:textId="6D4949C5" w:rsidR="00F458EA" w:rsidRDefault="00F458EA" w:rsidP="00F458EA">
      <w:r>
        <w:t>Malmö har genomfört en dag med fokus på ”</w:t>
      </w:r>
      <w:r w:rsidRPr="00F458EA">
        <w:t>Specialiserad omsorg för äldre med missbruk och komplexa behov</w:t>
      </w:r>
      <w:r>
        <w:t xml:space="preserve">”. Bildspel och mer information finns i teamsgruppen. </w:t>
      </w:r>
    </w:p>
    <w:p w14:paraId="290F21CC" w14:textId="77777777" w:rsidR="00F458EA" w:rsidRDefault="00F458EA" w:rsidP="00F458EA"/>
    <w:p w14:paraId="6F42D00C" w14:textId="57CE1151" w:rsidR="00F458EA" w:rsidRDefault="00F458EA" w:rsidP="00F458EA">
      <w:r>
        <w:t>Tina informerar om att Socialstyrelsen är i g</w:t>
      </w:r>
      <w:r w:rsidR="00594F57">
        <w:t>å</w:t>
      </w:r>
      <w:r>
        <w:t xml:space="preserve">ng med att ta fram en handbok </w:t>
      </w:r>
      <w:r w:rsidR="00594F57">
        <w:t>avseende</w:t>
      </w:r>
      <w:r>
        <w:t xml:space="preserve"> boende med särskild service </w:t>
      </w:r>
      <w:proofErr w:type="spellStart"/>
      <w:r>
        <w:t>SoL.</w:t>
      </w:r>
      <w:proofErr w:type="spellEnd"/>
      <w:r>
        <w:t xml:space="preserve"> Kontakta gärna Tina</w:t>
      </w:r>
      <w:r w:rsidR="00594F57">
        <w:t xml:space="preserve"> </w:t>
      </w:r>
      <w:r>
        <w:t xml:space="preserve">för mer information. </w:t>
      </w:r>
    </w:p>
    <w:p w14:paraId="2ABA0D13" w14:textId="77777777" w:rsidR="00594F57" w:rsidRDefault="00594F57" w:rsidP="00F458EA"/>
    <w:p w14:paraId="5A3EE003" w14:textId="26B012E0" w:rsidR="00594F57" w:rsidRPr="00F458EA" w:rsidRDefault="00594F57" w:rsidP="00F458EA">
      <w:r>
        <w:t xml:space="preserve">I nordväst </w:t>
      </w:r>
      <w:r w:rsidR="008B762D">
        <w:t>är det stort fokus på</w:t>
      </w:r>
      <w:r>
        <w:t xml:space="preserve"> FACT beroende. </w:t>
      </w:r>
    </w:p>
    <w:p w14:paraId="11F63FF8" w14:textId="77777777" w:rsidR="00AE0C2B" w:rsidRDefault="00AE0C2B" w:rsidP="00AE0C2B"/>
    <w:p w14:paraId="0F2A8E43" w14:textId="77777777" w:rsidR="00AE0C2B" w:rsidRDefault="00AE0C2B" w:rsidP="00AE0C2B">
      <w:pPr>
        <w:pStyle w:val="Rubrik3"/>
      </w:pPr>
      <w:r w:rsidRPr="00AE0C2B">
        <w:t>Unga vuxna Länsstyrelsen Skåne</w:t>
      </w:r>
    </w:p>
    <w:p w14:paraId="4E6C2A3B" w14:textId="56D9C17E" w:rsidR="00AE0C2B" w:rsidRPr="00AE0C2B" w:rsidRDefault="00F458EA" w:rsidP="00F458EA">
      <w:r>
        <w:t>Pågående arbete med fokus på Unga vuxna. Samverkan mellan kommun, polis, kriminalvård</w:t>
      </w:r>
      <w:r w:rsidR="008B762D">
        <w:t xml:space="preserve"> </w:t>
      </w:r>
      <w:proofErr w:type="gramStart"/>
      <w:r w:rsidR="008B762D">
        <w:t>m.fl.</w:t>
      </w:r>
      <w:r>
        <w:t>.</w:t>
      </w:r>
      <w:proofErr w:type="gramEnd"/>
      <w:r>
        <w:t xml:space="preserve"> Finns goda exempel </w:t>
      </w:r>
      <w:proofErr w:type="gramStart"/>
      <w:r>
        <w:t>bl.a.</w:t>
      </w:r>
      <w:proofErr w:type="gramEnd"/>
      <w:r>
        <w:t xml:space="preserve"> från Lund och Ystad. Se bifogade bilder. </w:t>
      </w:r>
      <w:r w:rsidR="00AE0C2B" w:rsidRPr="00AE0C2B">
        <w:t xml:space="preserve">  </w:t>
      </w:r>
    </w:p>
    <w:p w14:paraId="02098C5A" w14:textId="77777777" w:rsidR="00E14C39" w:rsidRDefault="00E14C39" w:rsidP="00E14C39">
      <w:pPr>
        <w:pStyle w:val="Rubrik3"/>
      </w:pPr>
    </w:p>
    <w:p w14:paraId="72D06ECD" w14:textId="486C691E" w:rsidR="00E14C39" w:rsidRPr="00AA1FB9" w:rsidRDefault="00E14C39" w:rsidP="00E14C39">
      <w:pPr>
        <w:pStyle w:val="Rubrik3"/>
      </w:pPr>
      <w:r w:rsidRPr="00AA1FB9">
        <w:t>Samsjuklighetsutredningen; delregionala arbeten</w:t>
      </w:r>
    </w:p>
    <w:p w14:paraId="4137B56B" w14:textId="4E49F259" w:rsidR="00E14C39" w:rsidRDefault="00E14C39" w:rsidP="00E14C39">
      <w:r w:rsidRPr="00AA1FB9">
        <w:t>Exempel från Mellerstas processkartläggning</w:t>
      </w:r>
      <w:r>
        <w:t xml:space="preserve"> </w:t>
      </w:r>
      <w:r w:rsidR="00AE0C2B">
        <w:t xml:space="preserve">Sofia Ljungberg. Se bifogade bilder. </w:t>
      </w:r>
    </w:p>
    <w:p w14:paraId="4C4A8145" w14:textId="46F244C1" w:rsidR="00F458EA" w:rsidRDefault="00F458EA" w:rsidP="00E14C39">
      <w:r>
        <w:t xml:space="preserve">I processen har ett tjugotal arbetsgrupper varit aktiva. Brukarperspektiv och barnperspektiv centralt i arbetet. Ett studiecirkelmaterial ”Se barnet” har tagits fram liksom flera processkartor. </w:t>
      </w:r>
    </w:p>
    <w:p w14:paraId="60102351" w14:textId="77777777" w:rsidR="00AB424B" w:rsidRDefault="00AB424B" w:rsidP="001A6302">
      <w:pPr>
        <w:pStyle w:val="Rubrik3"/>
      </w:pPr>
    </w:p>
    <w:p w14:paraId="38216F71" w14:textId="7F1B942B" w:rsidR="00175277" w:rsidRDefault="00175277" w:rsidP="001A6302">
      <w:pPr>
        <w:pStyle w:val="Rubrik3"/>
      </w:pPr>
      <w:r>
        <w:t xml:space="preserve">Aktuellt </w:t>
      </w:r>
      <w:r w:rsidR="00F41F82">
        <w:t>nationell nivå</w:t>
      </w:r>
    </w:p>
    <w:p w14:paraId="689F33F7" w14:textId="77777777" w:rsidR="00594F57" w:rsidRDefault="002405EA" w:rsidP="002405EA">
      <w:r>
        <w:t>BIRK</w:t>
      </w:r>
      <w:r w:rsidR="002F505D">
        <w:t>;</w:t>
      </w:r>
      <w:r w:rsidR="003D0E94">
        <w:t xml:space="preserve"> Narkotikautredningen</w:t>
      </w:r>
      <w:r w:rsidR="00D4464F">
        <w:t>,</w:t>
      </w:r>
      <w:r w:rsidR="00594F57">
        <w:t xml:space="preserve"> se bifogade bilder samt bildspel från BIRK i teamsgruppen. </w:t>
      </w:r>
    </w:p>
    <w:p w14:paraId="4159E022" w14:textId="77777777" w:rsidR="009F7D42" w:rsidRDefault="009F7D42" w:rsidP="002405EA"/>
    <w:p w14:paraId="13C57FE4" w14:textId="2132F611" w:rsidR="00594F57" w:rsidRDefault="00594F57" w:rsidP="002405EA">
      <w:r>
        <w:t>N</w:t>
      </w:r>
      <w:r w:rsidR="00D4464F">
        <w:t>uläge samsjuklighetsutredningen</w:t>
      </w:r>
      <w:r w:rsidR="008B762D">
        <w:t>;</w:t>
      </w:r>
      <w:r w:rsidR="00D4464F">
        <w:t xml:space="preserve"> </w:t>
      </w:r>
      <w:r>
        <w:t xml:space="preserve">man har lagt samsjuklighetsutredningen efter den nya socialtjänstlagen i beredningsarbetet. Kommunerna har protesterat mot detta och ser att dessa två reformer måste följa varandra. </w:t>
      </w:r>
    </w:p>
    <w:p w14:paraId="65A0E605" w14:textId="77777777" w:rsidR="009F7D42" w:rsidRDefault="009F7D42" w:rsidP="002405EA"/>
    <w:p w14:paraId="57CEECFD" w14:textId="0ECF9386" w:rsidR="00594F57" w:rsidRPr="00594F57" w:rsidRDefault="00D4464F" w:rsidP="00594F57">
      <w:r>
        <w:t>Överenskommelsen psykisk hälsa och suicidprevention 2024</w:t>
      </w:r>
      <w:r w:rsidR="00594F57">
        <w:t xml:space="preserve">; </w:t>
      </w:r>
      <w:r w:rsidR="00594F57" w:rsidRPr="00594F57">
        <w:t>Troligt beslut 22 decembe</w:t>
      </w:r>
      <w:r w:rsidR="00594F57">
        <w:t>r.</w:t>
      </w:r>
    </w:p>
    <w:p w14:paraId="38669508" w14:textId="77777777" w:rsidR="00594F57" w:rsidRPr="00594F57" w:rsidRDefault="00594F57" w:rsidP="00594F57">
      <w:r w:rsidRPr="00594F57">
        <w:t xml:space="preserve">Samma medel, färre potter mer fokus på de länsgemensamma medlen. </w:t>
      </w:r>
    </w:p>
    <w:p w14:paraId="5EFBD831" w14:textId="77777777" w:rsidR="00BC5F00" w:rsidRDefault="00BC5F00" w:rsidP="002405EA"/>
    <w:p w14:paraId="1D73ED8B" w14:textId="2F4CD3A0" w:rsidR="00BC5F00" w:rsidRDefault="00BC5F00" w:rsidP="00BC5F00">
      <w:pPr>
        <w:pStyle w:val="Rubrik3"/>
      </w:pPr>
      <w:r>
        <w:lastRenderedPageBreak/>
        <w:t>Läget i landet, kartläggning från SKR</w:t>
      </w:r>
    </w:p>
    <w:p w14:paraId="768C4357" w14:textId="54644876" w:rsidR="00AE0C2B" w:rsidRDefault="00594F57" w:rsidP="00AE0C2B">
      <w:r>
        <w:t>SKR vill nationellt samla in pågående arbeten kopplade till Samsjuklighetsutredningen. Har ni exempel på;</w:t>
      </w:r>
    </w:p>
    <w:p w14:paraId="04561B17" w14:textId="4F36AC75" w:rsidR="00594F57" w:rsidRPr="00594F57" w:rsidRDefault="00594F57" w:rsidP="00594F57">
      <w:pPr>
        <w:pStyle w:val="Liststycke"/>
        <w:numPr>
          <w:ilvl w:val="0"/>
          <w:numId w:val="14"/>
        </w:numPr>
      </w:pPr>
      <w:r w:rsidRPr="00594F57">
        <w:t>Kartläggningar</w:t>
      </w:r>
    </w:p>
    <w:p w14:paraId="6D846DA0" w14:textId="7659E5EB" w:rsidR="00594F57" w:rsidRDefault="00594F57" w:rsidP="00594F57">
      <w:pPr>
        <w:pStyle w:val="Liststycke"/>
        <w:numPr>
          <w:ilvl w:val="0"/>
          <w:numId w:val="14"/>
        </w:numPr>
      </w:pPr>
      <w:r w:rsidRPr="00594F57">
        <w:t>Integrerade verksamheter</w:t>
      </w:r>
    </w:p>
    <w:p w14:paraId="56F9F954" w14:textId="77777777" w:rsidR="00594F57" w:rsidRDefault="00594F57" w:rsidP="00594F57">
      <w:pPr>
        <w:pStyle w:val="Liststycke"/>
      </w:pPr>
    </w:p>
    <w:p w14:paraId="584F8E1D" w14:textId="05C7B64E" w:rsidR="00594F57" w:rsidRPr="00AE0C2B" w:rsidRDefault="00594F57" w:rsidP="00594F57">
      <w:r>
        <w:t>Skicka till Emelie!</w:t>
      </w:r>
    </w:p>
    <w:p w14:paraId="47F5D0D7" w14:textId="77777777" w:rsidR="00552B84" w:rsidRDefault="00552B84" w:rsidP="008A5431"/>
    <w:p w14:paraId="1955BFFA" w14:textId="3469F714" w:rsidR="00436FB1" w:rsidRDefault="00175277" w:rsidP="00436FB1">
      <w:pPr>
        <w:pStyle w:val="Rubrik3"/>
      </w:pPr>
      <w:r>
        <w:t>Aktuellt</w:t>
      </w:r>
      <w:r w:rsidR="00F41F82">
        <w:t xml:space="preserve"> Vårdsamverkan Skåne </w:t>
      </w:r>
    </w:p>
    <w:p w14:paraId="58862F86" w14:textId="0A0F7EBB" w:rsidR="00417A40" w:rsidRDefault="00294C7B" w:rsidP="00294C7B">
      <w:r>
        <w:t>Utskottet för beroendefrågor</w:t>
      </w:r>
      <w:r w:rsidR="00594F57">
        <w:t xml:space="preserve">; </w:t>
      </w:r>
      <w:proofErr w:type="spellStart"/>
      <w:r w:rsidR="00594F57">
        <w:t>VIPen</w:t>
      </w:r>
      <w:proofErr w:type="spellEnd"/>
      <w:r w:rsidR="00594F57">
        <w:t xml:space="preserve">, samsjuklighetsutredningen, narkotikautredningen. Ny viljeinriktning för Maria mottagningarna </w:t>
      </w:r>
      <w:r>
        <w:t xml:space="preserve"> </w:t>
      </w:r>
    </w:p>
    <w:p w14:paraId="57E2E954" w14:textId="77777777" w:rsidR="00594F57" w:rsidRDefault="00594F57" w:rsidP="00294C7B"/>
    <w:p w14:paraId="75486721" w14:textId="0E3E397C" w:rsidR="002F505D" w:rsidRDefault="002F505D" w:rsidP="00294C7B">
      <w:r>
        <w:t>Dialogmötet 22 november</w:t>
      </w:r>
      <w:r w:rsidR="00594F57">
        <w:t xml:space="preserve">; generellt positiv feedback avseende dagen. </w:t>
      </w:r>
    </w:p>
    <w:p w14:paraId="5EBB57BA" w14:textId="77777777" w:rsidR="00AC2906" w:rsidRDefault="00AC2906" w:rsidP="00294C7B"/>
    <w:p w14:paraId="457D4F26" w14:textId="55ECA76F" w:rsidR="00175277" w:rsidRDefault="002F505D" w:rsidP="00594F57">
      <w:r>
        <w:t>Centralt Samverkansorgan 19 april Fokus Samsjuklighetsutredningen</w:t>
      </w:r>
      <w:r w:rsidR="00594F57">
        <w:t xml:space="preserve">; det finns ett politiskt intresse för Samsjuklighetsutredningen från både kommunerna och Region Skåne. </w:t>
      </w:r>
      <w:r>
        <w:t xml:space="preserve"> </w:t>
      </w:r>
    </w:p>
    <w:p w14:paraId="4933E6E0" w14:textId="77777777" w:rsidR="0079555C" w:rsidRPr="0079555C" w:rsidRDefault="0079555C" w:rsidP="0079555C"/>
    <w:p w14:paraId="4CCA3773" w14:textId="0AB80083" w:rsidR="00495473" w:rsidRDefault="00495473" w:rsidP="008A5431">
      <w:pPr>
        <w:rPr>
          <w:rFonts w:cs="Arial"/>
          <w:b/>
          <w:color w:val="000000" w:themeColor="text1"/>
          <w:sz w:val="24"/>
          <w:szCs w:val="22"/>
        </w:rPr>
      </w:pPr>
      <w:r>
        <w:rPr>
          <w:rFonts w:cs="Arial"/>
          <w:b/>
          <w:color w:val="000000" w:themeColor="text1"/>
          <w:sz w:val="24"/>
          <w:szCs w:val="22"/>
        </w:rPr>
        <w:t>Yrkesresan Missbruk och beroende</w:t>
      </w:r>
    </w:p>
    <w:p w14:paraId="4F510BD3" w14:textId="36267524" w:rsidR="003D0E94" w:rsidRDefault="003D0E94" w:rsidP="008A5431">
      <w:pPr>
        <w:rPr>
          <w:rFonts w:cs="Arial"/>
          <w:bCs/>
          <w:color w:val="000000" w:themeColor="text1"/>
          <w:szCs w:val="20"/>
        </w:rPr>
      </w:pPr>
      <w:r w:rsidRPr="002F505D">
        <w:rPr>
          <w:rFonts w:cs="Arial"/>
          <w:bCs/>
          <w:color w:val="000000" w:themeColor="text1"/>
          <w:szCs w:val="20"/>
        </w:rPr>
        <w:t xml:space="preserve">Ny projektledare på plats </w:t>
      </w:r>
      <w:r w:rsidR="002F505D" w:rsidRPr="002F505D">
        <w:rPr>
          <w:rFonts w:cs="Arial"/>
          <w:bCs/>
          <w:color w:val="000000" w:themeColor="text1"/>
          <w:szCs w:val="20"/>
        </w:rPr>
        <w:t>i Jönköping Camilla Wärn</w:t>
      </w:r>
      <w:r w:rsidR="00E14C39">
        <w:rPr>
          <w:rFonts w:cs="Arial"/>
          <w:bCs/>
          <w:color w:val="000000" w:themeColor="text1"/>
          <w:szCs w:val="20"/>
        </w:rPr>
        <w:t xml:space="preserve">, inget annat aktuellt i nuläget. </w:t>
      </w:r>
    </w:p>
    <w:p w14:paraId="05521480" w14:textId="77777777" w:rsidR="008A0B2C" w:rsidRDefault="008A0B2C" w:rsidP="008A5431">
      <w:pPr>
        <w:rPr>
          <w:rFonts w:cs="Arial"/>
          <w:bCs/>
          <w:color w:val="000000" w:themeColor="text1"/>
          <w:szCs w:val="20"/>
        </w:rPr>
      </w:pPr>
    </w:p>
    <w:p w14:paraId="6296A2AC" w14:textId="0D74037C" w:rsidR="008A0B2C" w:rsidRDefault="008A0B2C" w:rsidP="008A0B2C">
      <w:pPr>
        <w:pStyle w:val="Rubrik3"/>
      </w:pPr>
      <w:r>
        <w:t>Strategiska nätverket 15 december</w:t>
      </w:r>
    </w:p>
    <w:p w14:paraId="0CFCEF0C" w14:textId="05702B37" w:rsidR="008A0B2C" w:rsidRDefault="008A0B2C" w:rsidP="008A0B2C">
      <w:r>
        <w:t xml:space="preserve">Kort rapportering om vilka frågor områdesnätverket hanterat. </w:t>
      </w:r>
    </w:p>
    <w:p w14:paraId="75A4DF93" w14:textId="144AFF5D" w:rsidR="00594F57" w:rsidRDefault="00594F57" w:rsidP="008A0B2C">
      <w:r>
        <w:t xml:space="preserve">Malin och Emelie deltar på mötet. </w:t>
      </w:r>
    </w:p>
    <w:p w14:paraId="78A4ECC8" w14:textId="299E243D" w:rsidR="00594F57" w:rsidRPr="008A0B2C" w:rsidRDefault="00594F57" w:rsidP="008A0B2C">
      <w:r>
        <w:t>Fokus på AS</w:t>
      </w:r>
      <w:r w:rsidR="00574339">
        <w:t>I</w:t>
      </w:r>
      <w:r>
        <w:t xml:space="preserve"> och aktuella frågor inom området. </w:t>
      </w:r>
    </w:p>
    <w:p w14:paraId="7ECD429C" w14:textId="77777777" w:rsidR="009522E6" w:rsidRDefault="009522E6" w:rsidP="008A5431">
      <w:pPr>
        <w:rPr>
          <w:rFonts w:cs="Arial"/>
          <w:b/>
          <w:color w:val="000000" w:themeColor="text1"/>
          <w:sz w:val="24"/>
          <w:szCs w:val="22"/>
        </w:rPr>
      </w:pPr>
    </w:p>
    <w:p w14:paraId="31913744" w14:textId="0371863C" w:rsidR="009522E6" w:rsidRDefault="009522E6" w:rsidP="008A5431">
      <w:pPr>
        <w:rPr>
          <w:rFonts w:cs="Arial"/>
          <w:b/>
          <w:color w:val="000000" w:themeColor="text1"/>
          <w:sz w:val="24"/>
          <w:szCs w:val="22"/>
        </w:rPr>
      </w:pPr>
      <w:r>
        <w:rPr>
          <w:rFonts w:cs="Arial"/>
          <w:b/>
          <w:color w:val="000000" w:themeColor="text1"/>
          <w:sz w:val="24"/>
          <w:szCs w:val="22"/>
        </w:rPr>
        <w:t>Övriga frågor</w:t>
      </w:r>
    </w:p>
    <w:p w14:paraId="73711352" w14:textId="4896509C" w:rsidR="00710B9F" w:rsidRDefault="00710B9F" w:rsidP="00710B9F">
      <w:r>
        <w:t xml:space="preserve">Ny representant i LVM nätverket; </w:t>
      </w:r>
      <w:r w:rsidR="004078AD" w:rsidRPr="004078AD">
        <w:t>Jennie Arnesdotter-Petersson</w:t>
      </w:r>
      <w:r w:rsidR="004078AD">
        <w:t>, Malmö stad</w:t>
      </w:r>
    </w:p>
    <w:p w14:paraId="01A6767C" w14:textId="397F1994" w:rsidR="004078AD" w:rsidRDefault="004078AD" w:rsidP="00710B9F">
      <w:r>
        <w:t xml:space="preserve">Nästa möte 26 januari. </w:t>
      </w:r>
    </w:p>
    <w:p w14:paraId="60153A3D" w14:textId="5779AB2C" w:rsidR="000D1F0D" w:rsidRDefault="000D1F0D" w:rsidP="009522E6"/>
    <w:p w14:paraId="1761BA05" w14:textId="54256BFA" w:rsidR="00594F57" w:rsidRDefault="00594F57" w:rsidP="00594F57">
      <w:pPr>
        <w:pStyle w:val="Rubrik3"/>
      </w:pPr>
      <w:r>
        <w:t>Mötestider 2024</w:t>
      </w:r>
    </w:p>
    <w:p w14:paraId="78F09667" w14:textId="4626A8C5" w:rsidR="00594F57" w:rsidRDefault="00594F57" w:rsidP="009522E6">
      <w:r>
        <w:t xml:space="preserve">Preliminära tider skickas ut och alla accepterar eller avböjer så sållar vi fram lämpliga tider på det viset. </w:t>
      </w:r>
    </w:p>
    <w:p w14:paraId="64155889" w14:textId="77777777" w:rsidR="00256D6D" w:rsidRDefault="00256D6D" w:rsidP="009522E6"/>
    <w:p w14:paraId="6B4491BE" w14:textId="5BD77CC2" w:rsidR="00256D6D" w:rsidRDefault="00256D6D" w:rsidP="00256D6D">
      <w:pPr>
        <w:pStyle w:val="Rubrik3"/>
      </w:pPr>
      <w:r>
        <w:t>Nästa möte</w:t>
      </w:r>
    </w:p>
    <w:p w14:paraId="1E87262F" w14:textId="1B104FF0" w:rsidR="00256D6D" w:rsidRDefault="00256D6D" w:rsidP="009F7D42">
      <w:pPr>
        <w:pStyle w:val="Liststycke"/>
        <w:numPr>
          <w:ilvl w:val="0"/>
          <w:numId w:val="16"/>
        </w:numPr>
      </w:pPr>
      <w:r>
        <w:t>Maria mottagningarna ur ett kommunalt perspektiv</w:t>
      </w:r>
    </w:p>
    <w:p w14:paraId="7FC15890" w14:textId="71FC3C0F" w:rsidR="00574339" w:rsidRDefault="00574339" w:rsidP="009F7D42">
      <w:pPr>
        <w:pStyle w:val="Liststycke"/>
        <w:numPr>
          <w:ilvl w:val="0"/>
          <w:numId w:val="15"/>
        </w:numPr>
      </w:pPr>
      <w:r>
        <w:t>Uppföljning;</w:t>
      </w:r>
    </w:p>
    <w:p w14:paraId="2C9D8BCC" w14:textId="2F21B918" w:rsidR="00574339" w:rsidRDefault="009F7D42" w:rsidP="009522E6">
      <w:r>
        <w:t>ASI</w:t>
      </w:r>
    </w:p>
    <w:p w14:paraId="4EFA2BEA" w14:textId="71376605" w:rsidR="009F7D42" w:rsidRDefault="009F7D42" w:rsidP="009522E6">
      <w:r>
        <w:t xml:space="preserve">VIP Skadligt bruk och beroende </w:t>
      </w:r>
    </w:p>
    <w:p w14:paraId="198199B6" w14:textId="77777777" w:rsidR="0021145C" w:rsidRDefault="0021145C" w:rsidP="00175277"/>
    <w:p w14:paraId="287527A1" w14:textId="77777777" w:rsidR="00495473" w:rsidRDefault="00495473" w:rsidP="00175277"/>
    <w:p w14:paraId="60A4A27E" w14:textId="2E461EEB" w:rsidR="00175277" w:rsidRDefault="00594F57" w:rsidP="00175277">
      <w:r>
        <w:t xml:space="preserve">Vid anteckningarna </w:t>
      </w:r>
    </w:p>
    <w:p w14:paraId="3E6387D7" w14:textId="77777777" w:rsidR="00144643" w:rsidRDefault="00144643" w:rsidP="00175277"/>
    <w:p w14:paraId="1787F7E5" w14:textId="77777777" w:rsidR="0021145C" w:rsidRDefault="0021145C" w:rsidP="00175277"/>
    <w:p w14:paraId="579C077A" w14:textId="0DACB9E9" w:rsidR="00144643" w:rsidRDefault="00144643" w:rsidP="00175277">
      <w:r>
        <w:t xml:space="preserve">Emelie Sundén </w:t>
      </w:r>
    </w:p>
    <w:p w14:paraId="54C7C0A6" w14:textId="2BC8996C" w:rsidR="00144643" w:rsidRDefault="00144643" w:rsidP="00175277">
      <w:r>
        <w:t xml:space="preserve">Skånes Kommuner </w:t>
      </w:r>
    </w:p>
    <w:p w14:paraId="4CE62FA8" w14:textId="35BF2D0E" w:rsidR="00175277" w:rsidRDefault="00175277" w:rsidP="00175277"/>
    <w:p w14:paraId="02303095" w14:textId="77777777" w:rsidR="00175277" w:rsidRPr="00DC315A" w:rsidRDefault="00175277" w:rsidP="00175277"/>
    <w:p w14:paraId="6D7289EB" w14:textId="70D097D8" w:rsidR="008A5431" w:rsidRPr="00DC315A" w:rsidRDefault="008A5431" w:rsidP="00A870CC"/>
    <w:sectPr w:rsidR="008A5431" w:rsidRPr="00DC315A" w:rsidSect="00C774D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134" w:bottom="1134" w:left="1134" w:header="198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2FD05" w14:textId="77777777" w:rsidR="005D0CBE" w:rsidRDefault="005D0CBE" w:rsidP="00751116">
      <w:r>
        <w:separator/>
      </w:r>
    </w:p>
    <w:p w14:paraId="44E18D98" w14:textId="77777777" w:rsidR="005D0CBE" w:rsidRDefault="005D0CBE"/>
    <w:p w14:paraId="1C01E5D3" w14:textId="77777777" w:rsidR="005D0CBE" w:rsidRDefault="005D0CBE" w:rsidP="00F0579B"/>
    <w:p w14:paraId="0FDA8ED2" w14:textId="77777777" w:rsidR="005D0CBE" w:rsidRDefault="005D0CBE" w:rsidP="00C94C6D"/>
  </w:endnote>
  <w:endnote w:type="continuationSeparator" w:id="0">
    <w:p w14:paraId="48BC65BA" w14:textId="77777777" w:rsidR="005D0CBE" w:rsidRDefault="005D0CBE" w:rsidP="00751116">
      <w:r>
        <w:continuationSeparator/>
      </w:r>
    </w:p>
    <w:p w14:paraId="7E9772DF" w14:textId="77777777" w:rsidR="005D0CBE" w:rsidRDefault="005D0CBE"/>
    <w:p w14:paraId="131EE135" w14:textId="77777777" w:rsidR="005D0CBE" w:rsidRDefault="005D0CBE" w:rsidP="00F0579B"/>
    <w:p w14:paraId="22B25C0A" w14:textId="77777777" w:rsidR="005D0CBE" w:rsidRDefault="005D0CBE" w:rsidP="00C94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AA2470-8C5A-4FA8-A2B4-E51E24C60AC6}"/>
    <w:embedBold r:id="rId2" w:fontKey="{1376E4B3-D452-407E-8DA2-D0E655DEF0F2}"/>
    <w:embedItalic r:id="rId3" w:fontKey="{EF57648C-D5DD-4ADC-86C9-250E37A9E6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E2853379-ADE2-46CF-AB7D-83C25C1E9233}"/>
    <w:embedBold r:id="rId5" w:fontKey="{CAED8D1A-BE60-4883-A722-D6DA8723DB0F}"/>
    <w:embedItalic r:id="rId6" w:fontKey="{AAB8B02D-A6D7-48E0-AE29-96445B5060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DC4CA2D-65DA-4CD6-A60B-7C00C4CC0BCB}"/>
    <w:embedItalic r:id="rId8" w:fontKey="{EC1E5C9F-F04A-4EB6-A049-EDA36B9231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A4B30" w14:textId="77777777" w:rsidR="00B56B72" w:rsidRDefault="00B56B72" w:rsidP="00BA05CB">
    <w:pPr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end"/>
    </w:r>
  </w:p>
  <w:p w14:paraId="5F63275C" w14:textId="77777777" w:rsidR="00B56B72" w:rsidRDefault="00B56B72" w:rsidP="009D25CE">
    <w:pPr>
      <w:ind w:right="360"/>
    </w:pPr>
  </w:p>
  <w:p w14:paraId="79E9D3BA" w14:textId="77777777" w:rsidR="00B56B72" w:rsidRDefault="00B56B72"/>
  <w:p w14:paraId="1A6C8893" w14:textId="77777777" w:rsidR="00B56B72" w:rsidRDefault="00B56B72" w:rsidP="00F0579B"/>
  <w:p w14:paraId="50C02892" w14:textId="77777777" w:rsidR="00B56B72" w:rsidRDefault="00B56B72" w:rsidP="00C94C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C774DC" w:rsidRPr="00647989" w14:paraId="379C1F4E" w14:textId="77777777" w:rsidTr="00595A10">
      <w:trPr>
        <w:trHeight w:val="426"/>
        <w:jc w:val="center"/>
      </w:trPr>
      <w:tc>
        <w:tcPr>
          <w:tcW w:w="9639" w:type="dxa"/>
        </w:tcPr>
        <w:p w14:paraId="3E367C3A" w14:textId="77777777" w:rsidR="00C774DC" w:rsidRPr="00647989" w:rsidRDefault="00C774DC" w:rsidP="00C774DC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6EDD93C" wp14:editId="7DB3A49D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3" name="Rak koppling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1033053" id="Rak koppling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4B48817B" w14:textId="77777777" w:rsidR="00C774DC" w:rsidRPr="00647989" w:rsidRDefault="00C774DC" w:rsidP="00C774DC">
          <w:pPr>
            <w:pStyle w:val="Rubrikdokumentinformation"/>
          </w:pPr>
          <w:r w:rsidRPr="00647989">
            <w:t>SKÅNES KOMMUNER</w:t>
          </w:r>
        </w:p>
      </w:tc>
    </w:tr>
  </w:tbl>
  <w:p w14:paraId="7B69C215" w14:textId="77777777" w:rsidR="00C774DC" w:rsidRPr="00762E60" w:rsidRDefault="00C774DC" w:rsidP="00C774DC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58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55"/>
      <w:gridCol w:w="2017"/>
      <w:gridCol w:w="1661"/>
      <w:gridCol w:w="2472"/>
      <w:gridCol w:w="1081"/>
    </w:tblGrid>
    <w:tr w:rsidR="00666CFD" w:rsidRPr="00647989" w14:paraId="11B4C2AB" w14:textId="77777777" w:rsidTr="00B8111E">
      <w:trPr>
        <w:trHeight w:val="737"/>
        <w:jc w:val="center"/>
      </w:trPr>
      <w:tc>
        <w:tcPr>
          <w:tcW w:w="2355" w:type="dxa"/>
        </w:tcPr>
        <w:p w14:paraId="6EF23C9B" w14:textId="77777777" w:rsidR="00666CFD" w:rsidRPr="00647989" w:rsidRDefault="00666CFD" w:rsidP="00666CFD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7054D09" wp14:editId="61691A0D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2" name="Rak koppling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E3DDA76" id="Rak koppling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5E0BE5EA" w14:textId="77777777" w:rsidR="00666CFD" w:rsidRDefault="00666CFD" w:rsidP="00666CFD">
          <w:pPr>
            <w:pStyle w:val="Rubrikdokumentinformation"/>
          </w:pPr>
          <w:r w:rsidRPr="00647989">
            <w:t>S</w:t>
          </w:r>
          <w:r>
            <w:t>kånes</w:t>
          </w:r>
          <w:r w:rsidRPr="00647989">
            <w:t xml:space="preserve"> K</w:t>
          </w:r>
          <w:r>
            <w:t>ommuner</w:t>
          </w:r>
        </w:p>
        <w:p w14:paraId="09803986" w14:textId="77777777" w:rsidR="00666CFD" w:rsidRPr="00374FB3" w:rsidRDefault="00666CFD" w:rsidP="00666CFD">
          <w:pPr>
            <w:pStyle w:val="Rubrikdokumentinformation"/>
            <w:rPr>
              <w:b w:val="0"/>
              <w:bCs w:val="0"/>
            </w:rPr>
          </w:pPr>
          <w:r w:rsidRPr="00374FB3">
            <w:rPr>
              <w:b w:val="0"/>
              <w:bCs w:val="0"/>
            </w:rPr>
            <w:t>skåneskommuner.se</w:t>
          </w:r>
        </w:p>
      </w:tc>
      <w:tc>
        <w:tcPr>
          <w:tcW w:w="2017" w:type="dxa"/>
        </w:tcPr>
        <w:p w14:paraId="172B724B" w14:textId="77777777" w:rsidR="00666CFD" w:rsidRDefault="00666CFD" w:rsidP="00666CFD">
          <w:pPr>
            <w:pStyle w:val="Rubrikdokumentinformation"/>
          </w:pPr>
          <w:r w:rsidRPr="00647989">
            <w:br/>
          </w:r>
          <w:r>
            <w:t>Besöksa</w:t>
          </w:r>
          <w:r w:rsidRPr="00647989">
            <w:t>dress</w:t>
          </w:r>
        </w:p>
        <w:p w14:paraId="78CC6BF4" w14:textId="77777777" w:rsidR="00666CFD" w:rsidRPr="00647989" w:rsidRDefault="00666CFD" w:rsidP="00666CFD">
          <w:pPr>
            <w:pStyle w:val="Rubrikdokumentinformation"/>
            <w:rPr>
              <w:b w:val="0"/>
              <w:bCs w:val="0"/>
            </w:rPr>
          </w:pPr>
          <w:r>
            <w:rPr>
              <w:b w:val="0"/>
              <w:bCs w:val="0"/>
            </w:rPr>
            <w:t>Fabriksgatan 2</w:t>
          </w:r>
        </w:p>
        <w:p w14:paraId="55565F22" w14:textId="77777777" w:rsidR="00666CFD" w:rsidRPr="00647989" w:rsidRDefault="00666CFD" w:rsidP="00666CFD">
          <w:pPr>
            <w:pStyle w:val="Rubrikdokumentinformation"/>
          </w:pPr>
          <w:r w:rsidRPr="00647989">
            <w:rPr>
              <w:b w:val="0"/>
              <w:bCs w:val="0"/>
            </w:rPr>
            <w:t xml:space="preserve">222 </w:t>
          </w:r>
          <w:r>
            <w:rPr>
              <w:b w:val="0"/>
              <w:bCs w:val="0"/>
            </w:rPr>
            <w:t>35</w:t>
          </w:r>
          <w:r w:rsidRPr="00647989">
            <w:rPr>
              <w:b w:val="0"/>
              <w:bCs w:val="0"/>
            </w:rPr>
            <w:t>, Lund</w:t>
          </w:r>
        </w:p>
      </w:tc>
      <w:tc>
        <w:tcPr>
          <w:tcW w:w="1661" w:type="dxa"/>
        </w:tcPr>
        <w:p w14:paraId="6D8C7FFA" w14:textId="77777777" w:rsidR="00666CFD" w:rsidRPr="00647989" w:rsidRDefault="00666CFD" w:rsidP="00666CFD">
          <w:pPr>
            <w:pStyle w:val="Rubrikdokumentinformation"/>
          </w:pPr>
          <w:r w:rsidRPr="00647989">
            <w:br/>
          </w:r>
          <w:r>
            <w:t>Postadress</w:t>
          </w:r>
        </w:p>
        <w:p w14:paraId="421697DA" w14:textId="77777777" w:rsidR="00666CFD" w:rsidRPr="00647989" w:rsidRDefault="00666CFD" w:rsidP="00666CFD">
          <w:pPr>
            <w:pStyle w:val="Dokumentinformation"/>
          </w:pPr>
          <w:r>
            <w:rPr>
              <w:lang w:val="sv-SE"/>
            </w:rPr>
            <w:t>Raffinadgatan 2</w:t>
          </w:r>
          <w:r>
            <w:rPr>
              <w:lang w:val="sv-SE"/>
            </w:rPr>
            <w:br/>
            <w:t>222 35, Lund</w:t>
          </w:r>
        </w:p>
      </w:tc>
      <w:tc>
        <w:tcPr>
          <w:tcW w:w="2472" w:type="dxa"/>
        </w:tcPr>
        <w:p w14:paraId="77CC4DC0" w14:textId="77777777" w:rsidR="00666CFD" w:rsidRPr="00374FB3" w:rsidRDefault="00666CFD" w:rsidP="00666CFD">
          <w:pPr>
            <w:pStyle w:val="Rubrikdokumentinformation"/>
            <w:rPr>
              <w:lang w:val="en-US"/>
            </w:rPr>
          </w:pPr>
          <w:r w:rsidRPr="00B53EEE">
            <w:rPr>
              <w:lang w:val="en-US"/>
            </w:rPr>
            <w:br/>
          </w:r>
          <w:r w:rsidRPr="00374FB3">
            <w:rPr>
              <w:lang w:val="en-US"/>
            </w:rPr>
            <w:t>E-post</w:t>
          </w:r>
        </w:p>
        <w:p w14:paraId="73CFAA7E" w14:textId="77777777" w:rsidR="00666CFD" w:rsidRPr="00647989" w:rsidRDefault="004300B3" w:rsidP="00666CFD">
          <w:pPr>
            <w:pStyle w:val="Dokumentinformation"/>
          </w:pPr>
          <w:hyperlink r:id="rId1" w:history="1">
            <w:r w:rsidR="00666CFD" w:rsidRPr="005614EF">
              <w:rPr>
                <w:rStyle w:val="Hyperlnk"/>
              </w:rPr>
              <w:t>info@skaneskommuner.se</w:t>
            </w:r>
          </w:hyperlink>
          <w:r w:rsidR="00666CFD">
            <w:t xml:space="preserve"> </w:t>
          </w:r>
        </w:p>
      </w:tc>
      <w:tc>
        <w:tcPr>
          <w:tcW w:w="1081" w:type="dxa"/>
        </w:tcPr>
        <w:p w14:paraId="00CCABC6" w14:textId="77777777" w:rsidR="00666CFD" w:rsidRPr="00374FB3" w:rsidRDefault="00666CFD" w:rsidP="00666CFD">
          <w:pPr>
            <w:rPr>
              <w:rFonts w:cs="Arial"/>
              <w:b/>
              <w:bCs/>
              <w:sz w:val="15"/>
              <w:szCs w:val="15"/>
              <w:lang w:val="en-US"/>
            </w:rPr>
          </w:pPr>
        </w:p>
        <w:p w14:paraId="46E6721E" w14:textId="77777777" w:rsidR="00666CFD" w:rsidRPr="00374FB3" w:rsidRDefault="00666CFD" w:rsidP="00666CFD">
          <w:pPr>
            <w:rPr>
              <w:rFonts w:cs="Arial"/>
              <w:b/>
              <w:bCs/>
              <w:sz w:val="15"/>
              <w:szCs w:val="15"/>
            </w:rPr>
          </w:pPr>
          <w:r>
            <w:rPr>
              <w:rFonts w:cs="Arial"/>
              <w:b/>
              <w:bCs/>
              <w:sz w:val="15"/>
              <w:szCs w:val="15"/>
            </w:rPr>
            <w:t>Org. Nummer</w:t>
          </w:r>
          <w:r>
            <w:rPr>
              <w:rFonts w:cs="Arial"/>
              <w:b/>
              <w:bCs/>
              <w:sz w:val="15"/>
              <w:szCs w:val="15"/>
            </w:rPr>
            <w:br/>
          </w:r>
          <w:proofErr w:type="gramStart"/>
          <w:r w:rsidRPr="00374FB3">
            <w:rPr>
              <w:rFonts w:cs="Arial"/>
              <w:sz w:val="15"/>
              <w:szCs w:val="15"/>
            </w:rPr>
            <w:t>837600-9109</w:t>
          </w:r>
          <w:proofErr w:type="gramEnd"/>
        </w:p>
      </w:tc>
    </w:tr>
  </w:tbl>
  <w:p w14:paraId="5E9CC9EC" w14:textId="77777777" w:rsidR="00C774DC" w:rsidRPr="00666CFD" w:rsidRDefault="00666CFD" w:rsidP="00666CFD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878FD" w14:textId="77777777" w:rsidR="005D0CBE" w:rsidRDefault="005D0CBE" w:rsidP="00751116">
      <w:r>
        <w:separator/>
      </w:r>
    </w:p>
    <w:p w14:paraId="6F762D84" w14:textId="77777777" w:rsidR="005D0CBE" w:rsidRDefault="005D0CBE"/>
    <w:p w14:paraId="23BD1638" w14:textId="77777777" w:rsidR="005D0CBE" w:rsidRDefault="005D0CBE" w:rsidP="00F0579B"/>
    <w:p w14:paraId="280A2029" w14:textId="77777777" w:rsidR="005D0CBE" w:rsidRDefault="005D0CBE" w:rsidP="00C94C6D"/>
  </w:footnote>
  <w:footnote w:type="continuationSeparator" w:id="0">
    <w:p w14:paraId="0B7ECDAC" w14:textId="77777777" w:rsidR="005D0CBE" w:rsidRDefault="005D0CBE" w:rsidP="00751116">
      <w:r>
        <w:continuationSeparator/>
      </w:r>
    </w:p>
    <w:p w14:paraId="1AA4F4B0" w14:textId="77777777" w:rsidR="005D0CBE" w:rsidRDefault="005D0CBE"/>
    <w:p w14:paraId="454BB611" w14:textId="77777777" w:rsidR="005D0CBE" w:rsidRDefault="005D0CBE" w:rsidP="00F0579B"/>
    <w:p w14:paraId="04947183" w14:textId="77777777" w:rsidR="005D0CBE" w:rsidRDefault="005D0CBE" w:rsidP="00C94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18EDE" w14:textId="77777777" w:rsidR="00666CFD" w:rsidRDefault="00666CF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D92D" w14:textId="77777777" w:rsidR="00B56B72" w:rsidRPr="005F4CD1" w:rsidRDefault="00B56B72" w:rsidP="00C94C6D">
    <w:r>
      <w:rPr>
        <w:noProof/>
      </w:rPr>
      <w:drawing>
        <wp:anchor distT="0" distB="0" distL="114300" distR="114300" simplePos="0" relativeHeight="251663360" behindDoc="0" locked="0" layoutInCell="1" allowOverlap="1" wp14:anchorId="2F5C6DA7" wp14:editId="07E77E88">
          <wp:simplePos x="0" y="0"/>
          <wp:positionH relativeFrom="margin">
            <wp:posOffset>4838065</wp:posOffset>
          </wp:positionH>
          <wp:positionV relativeFrom="margin">
            <wp:posOffset>-945515</wp:posOffset>
          </wp:positionV>
          <wp:extent cx="1460500" cy="454660"/>
          <wp:effectExtent l="0" t="0" r="635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EA68A" w14:textId="77777777" w:rsidR="009A3DAD" w:rsidRDefault="009A3DAD">
    <w:pPr>
      <w:pStyle w:val="Sidhuvud"/>
    </w:pPr>
    <w:r>
      <w:rPr>
        <w:noProof/>
      </w:rPr>
      <w:drawing>
        <wp:anchor distT="0" distB="0" distL="114300" distR="114300" simplePos="0" relativeHeight="251671552" behindDoc="0" locked="0" layoutInCell="1" allowOverlap="1" wp14:anchorId="6FBF28B9" wp14:editId="138A2DA2">
          <wp:simplePos x="0" y="0"/>
          <wp:positionH relativeFrom="margin">
            <wp:posOffset>4838700</wp:posOffset>
          </wp:positionH>
          <wp:positionV relativeFrom="margin">
            <wp:posOffset>-946785</wp:posOffset>
          </wp:positionV>
          <wp:extent cx="1461600" cy="453600"/>
          <wp:effectExtent l="0" t="0" r="5715" b="3810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84D0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9C69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B2CD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FA5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5875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5AB2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2C75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649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94A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12D41"/>
    <w:multiLevelType w:val="hybridMultilevel"/>
    <w:tmpl w:val="95148C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25BBC"/>
    <w:multiLevelType w:val="hybridMultilevel"/>
    <w:tmpl w:val="0BE6B2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4499E"/>
    <w:multiLevelType w:val="hybridMultilevel"/>
    <w:tmpl w:val="D7DCB2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950BF"/>
    <w:multiLevelType w:val="hybridMultilevel"/>
    <w:tmpl w:val="5DB668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9346F"/>
    <w:multiLevelType w:val="hybridMultilevel"/>
    <w:tmpl w:val="814A7E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043BC"/>
    <w:multiLevelType w:val="hybridMultilevel"/>
    <w:tmpl w:val="9BA245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919572">
    <w:abstractNumId w:val="0"/>
  </w:num>
  <w:num w:numId="2" w16cid:durableId="65957307">
    <w:abstractNumId w:val="1"/>
  </w:num>
  <w:num w:numId="3" w16cid:durableId="1483691807">
    <w:abstractNumId w:val="2"/>
  </w:num>
  <w:num w:numId="4" w16cid:durableId="1139029175">
    <w:abstractNumId w:val="3"/>
  </w:num>
  <w:num w:numId="5" w16cid:durableId="1959333526">
    <w:abstractNumId w:val="8"/>
  </w:num>
  <w:num w:numId="6" w16cid:durableId="1669091000">
    <w:abstractNumId w:val="4"/>
  </w:num>
  <w:num w:numId="7" w16cid:durableId="428357819">
    <w:abstractNumId w:val="5"/>
  </w:num>
  <w:num w:numId="8" w16cid:durableId="395396000">
    <w:abstractNumId w:val="6"/>
  </w:num>
  <w:num w:numId="9" w16cid:durableId="241186137">
    <w:abstractNumId w:val="7"/>
  </w:num>
  <w:num w:numId="10" w16cid:durableId="478888086">
    <w:abstractNumId w:val="9"/>
  </w:num>
  <w:num w:numId="11" w16cid:durableId="1353993625">
    <w:abstractNumId w:val="13"/>
  </w:num>
  <w:num w:numId="12" w16cid:durableId="811409891">
    <w:abstractNumId w:val="15"/>
  </w:num>
  <w:num w:numId="13" w16cid:durableId="682709882">
    <w:abstractNumId w:val="12"/>
  </w:num>
  <w:num w:numId="14" w16cid:durableId="1844934397">
    <w:abstractNumId w:val="11"/>
  </w:num>
  <w:num w:numId="15" w16cid:durableId="1975287042">
    <w:abstractNumId w:val="10"/>
  </w:num>
  <w:num w:numId="16" w16cid:durableId="943880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1"/>
  <w:embedTrueTypeFonts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82"/>
    <w:rsid w:val="00001FC5"/>
    <w:rsid w:val="00002C69"/>
    <w:rsid w:val="000315F7"/>
    <w:rsid w:val="0003265D"/>
    <w:rsid w:val="0007311E"/>
    <w:rsid w:val="000A1A45"/>
    <w:rsid w:val="000B115E"/>
    <w:rsid w:val="000B209D"/>
    <w:rsid w:val="000D1F0D"/>
    <w:rsid w:val="000D2A02"/>
    <w:rsid w:val="000D410C"/>
    <w:rsid w:val="000F1815"/>
    <w:rsid w:val="000F192F"/>
    <w:rsid w:val="00105338"/>
    <w:rsid w:val="001175ED"/>
    <w:rsid w:val="0013217B"/>
    <w:rsid w:val="00133B63"/>
    <w:rsid w:val="00144643"/>
    <w:rsid w:val="00163C6E"/>
    <w:rsid w:val="00170E99"/>
    <w:rsid w:val="00175277"/>
    <w:rsid w:val="00193488"/>
    <w:rsid w:val="001A6302"/>
    <w:rsid w:val="001B178D"/>
    <w:rsid w:val="001B58A5"/>
    <w:rsid w:val="001D0D54"/>
    <w:rsid w:val="001D525D"/>
    <w:rsid w:val="001E58E8"/>
    <w:rsid w:val="0021145C"/>
    <w:rsid w:val="002208B2"/>
    <w:rsid w:val="00236692"/>
    <w:rsid w:val="002405EA"/>
    <w:rsid w:val="00256D6D"/>
    <w:rsid w:val="002835F7"/>
    <w:rsid w:val="00291F5C"/>
    <w:rsid w:val="00294C7B"/>
    <w:rsid w:val="00294FB7"/>
    <w:rsid w:val="00295F35"/>
    <w:rsid w:val="002B2C3F"/>
    <w:rsid w:val="002B5958"/>
    <w:rsid w:val="002F505D"/>
    <w:rsid w:val="00307FA9"/>
    <w:rsid w:val="0031538B"/>
    <w:rsid w:val="0032735C"/>
    <w:rsid w:val="00331F4A"/>
    <w:rsid w:val="003376FB"/>
    <w:rsid w:val="00337890"/>
    <w:rsid w:val="00340519"/>
    <w:rsid w:val="003470E0"/>
    <w:rsid w:val="00350DD8"/>
    <w:rsid w:val="0035120F"/>
    <w:rsid w:val="00352B6B"/>
    <w:rsid w:val="00356D6E"/>
    <w:rsid w:val="00372C75"/>
    <w:rsid w:val="00384DEC"/>
    <w:rsid w:val="00390485"/>
    <w:rsid w:val="00390D69"/>
    <w:rsid w:val="0039139A"/>
    <w:rsid w:val="00391B34"/>
    <w:rsid w:val="00397276"/>
    <w:rsid w:val="003A0EE7"/>
    <w:rsid w:val="003B20D2"/>
    <w:rsid w:val="003C18FD"/>
    <w:rsid w:val="003C2805"/>
    <w:rsid w:val="003D0E94"/>
    <w:rsid w:val="003E4397"/>
    <w:rsid w:val="003F4A42"/>
    <w:rsid w:val="00402B1F"/>
    <w:rsid w:val="004078AD"/>
    <w:rsid w:val="00417A40"/>
    <w:rsid w:val="004211BA"/>
    <w:rsid w:val="004300B3"/>
    <w:rsid w:val="00436FB1"/>
    <w:rsid w:val="00441DEA"/>
    <w:rsid w:val="004440CE"/>
    <w:rsid w:val="00446757"/>
    <w:rsid w:val="004605DA"/>
    <w:rsid w:val="00465176"/>
    <w:rsid w:val="004729FB"/>
    <w:rsid w:val="00477459"/>
    <w:rsid w:val="00477949"/>
    <w:rsid w:val="00495473"/>
    <w:rsid w:val="004A4005"/>
    <w:rsid w:val="004C1A8D"/>
    <w:rsid w:val="004C4FF3"/>
    <w:rsid w:val="004D4BCA"/>
    <w:rsid w:val="004E1715"/>
    <w:rsid w:val="004E197B"/>
    <w:rsid w:val="004F43E7"/>
    <w:rsid w:val="00513063"/>
    <w:rsid w:val="00522915"/>
    <w:rsid w:val="00526381"/>
    <w:rsid w:val="00535BEC"/>
    <w:rsid w:val="00537CC6"/>
    <w:rsid w:val="00545E29"/>
    <w:rsid w:val="00552B84"/>
    <w:rsid w:val="00574339"/>
    <w:rsid w:val="00581F6C"/>
    <w:rsid w:val="00590B45"/>
    <w:rsid w:val="00592319"/>
    <w:rsid w:val="00594F57"/>
    <w:rsid w:val="005A2EA4"/>
    <w:rsid w:val="005A75F2"/>
    <w:rsid w:val="005C3E06"/>
    <w:rsid w:val="005D0CBE"/>
    <w:rsid w:val="005E0323"/>
    <w:rsid w:val="005E579C"/>
    <w:rsid w:val="005F4CD1"/>
    <w:rsid w:val="005F5618"/>
    <w:rsid w:val="005F5F77"/>
    <w:rsid w:val="005F61AE"/>
    <w:rsid w:val="00600651"/>
    <w:rsid w:val="006036AE"/>
    <w:rsid w:val="00612C2E"/>
    <w:rsid w:val="00636E78"/>
    <w:rsid w:val="00647989"/>
    <w:rsid w:val="00653B08"/>
    <w:rsid w:val="00654D4F"/>
    <w:rsid w:val="00666CFD"/>
    <w:rsid w:val="006677C7"/>
    <w:rsid w:val="00690749"/>
    <w:rsid w:val="0069354B"/>
    <w:rsid w:val="00695178"/>
    <w:rsid w:val="0069588F"/>
    <w:rsid w:val="00696389"/>
    <w:rsid w:val="006B3ECE"/>
    <w:rsid w:val="006B4A72"/>
    <w:rsid w:val="006D14D6"/>
    <w:rsid w:val="006D2284"/>
    <w:rsid w:val="006D6A33"/>
    <w:rsid w:val="006E15E1"/>
    <w:rsid w:val="006E40C5"/>
    <w:rsid w:val="006F06D5"/>
    <w:rsid w:val="006F20BC"/>
    <w:rsid w:val="006F73FD"/>
    <w:rsid w:val="00701036"/>
    <w:rsid w:val="00710B9F"/>
    <w:rsid w:val="00747358"/>
    <w:rsid w:val="00747A53"/>
    <w:rsid w:val="00751116"/>
    <w:rsid w:val="0078724B"/>
    <w:rsid w:val="0079555C"/>
    <w:rsid w:val="007A2078"/>
    <w:rsid w:val="007E2994"/>
    <w:rsid w:val="007E6747"/>
    <w:rsid w:val="007F0FBE"/>
    <w:rsid w:val="007F2555"/>
    <w:rsid w:val="008122C8"/>
    <w:rsid w:val="0081379B"/>
    <w:rsid w:val="0081732B"/>
    <w:rsid w:val="00822BA2"/>
    <w:rsid w:val="008300D5"/>
    <w:rsid w:val="00832C7A"/>
    <w:rsid w:val="00846D06"/>
    <w:rsid w:val="00856853"/>
    <w:rsid w:val="00874E39"/>
    <w:rsid w:val="008A0B2C"/>
    <w:rsid w:val="008A2823"/>
    <w:rsid w:val="008A5431"/>
    <w:rsid w:val="008B762D"/>
    <w:rsid w:val="008C0394"/>
    <w:rsid w:val="008D7A6D"/>
    <w:rsid w:val="008E0324"/>
    <w:rsid w:val="008E218E"/>
    <w:rsid w:val="008F1CBB"/>
    <w:rsid w:val="008F7505"/>
    <w:rsid w:val="00904F29"/>
    <w:rsid w:val="0093255E"/>
    <w:rsid w:val="00935FCC"/>
    <w:rsid w:val="009522E6"/>
    <w:rsid w:val="00962635"/>
    <w:rsid w:val="00980BC4"/>
    <w:rsid w:val="009A3DAD"/>
    <w:rsid w:val="009C7520"/>
    <w:rsid w:val="009D16E2"/>
    <w:rsid w:val="009D25CE"/>
    <w:rsid w:val="009D766F"/>
    <w:rsid w:val="009F7D42"/>
    <w:rsid w:val="00A15075"/>
    <w:rsid w:val="00A3271D"/>
    <w:rsid w:val="00A459E2"/>
    <w:rsid w:val="00A719DA"/>
    <w:rsid w:val="00A76247"/>
    <w:rsid w:val="00A870CC"/>
    <w:rsid w:val="00A9511F"/>
    <w:rsid w:val="00AA1FB9"/>
    <w:rsid w:val="00AA3AB6"/>
    <w:rsid w:val="00AA7BB0"/>
    <w:rsid w:val="00AB424B"/>
    <w:rsid w:val="00AB494C"/>
    <w:rsid w:val="00AC2906"/>
    <w:rsid w:val="00AC36DF"/>
    <w:rsid w:val="00AC3892"/>
    <w:rsid w:val="00AC71B3"/>
    <w:rsid w:val="00AD08B3"/>
    <w:rsid w:val="00AD214A"/>
    <w:rsid w:val="00AE0C2B"/>
    <w:rsid w:val="00B02E93"/>
    <w:rsid w:val="00B05D5A"/>
    <w:rsid w:val="00B05F29"/>
    <w:rsid w:val="00B12ACF"/>
    <w:rsid w:val="00B37228"/>
    <w:rsid w:val="00B53EEE"/>
    <w:rsid w:val="00B56B72"/>
    <w:rsid w:val="00B632E8"/>
    <w:rsid w:val="00B820A6"/>
    <w:rsid w:val="00BA05CB"/>
    <w:rsid w:val="00BC2BAA"/>
    <w:rsid w:val="00BC5F00"/>
    <w:rsid w:val="00BD2F5B"/>
    <w:rsid w:val="00BF0594"/>
    <w:rsid w:val="00BF3C7C"/>
    <w:rsid w:val="00C431B4"/>
    <w:rsid w:val="00C650A0"/>
    <w:rsid w:val="00C664CA"/>
    <w:rsid w:val="00C7230B"/>
    <w:rsid w:val="00C738B3"/>
    <w:rsid w:val="00C760DC"/>
    <w:rsid w:val="00C774DC"/>
    <w:rsid w:val="00C94571"/>
    <w:rsid w:val="00C94C6D"/>
    <w:rsid w:val="00CA589F"/>
    <w:rsid w:val="00CB0AF5"/>
    <w:rsid w:val="00CC4573"/>
    <w:rsid w:val="00CC620B"/>
    <w:rsid w:val="00CF6722"/>
    <w:rsid w:val="00CF79E9"/>
    <w:rsid w:val="00D04FB1"/>
    <w:rsid w:val="00D11481"/>
    <w:rsid w:val="00D13300"/>
    <w:rsid w:val="00D4464F"/>
    <w:rsid w:val="00D65429"/>
    <w:rsid w:val="00D67F0C"/>
    <w:rsid w:val="00DA0CB6"/>
    <w:rsid w:val="00DC315A"/>
    <w:rsid w:val="00DC4239"/>
    <w:rsid w:val="00DD6216"/>
    <w:rsid w:val="00DE5D74"/>
    <w:rsid w:val="00DE6704"/>
    <w:rsid w:val="00E14C39"/>
    <w:rsid w:val="00E16AB1"/>
    <w:rsid w:val="00E57E75"/>
    <w:rsid w:val="00E6377A"/>
    <w:rsid w:val="00E865B9"/>
    <w:rsid w:val="00E87349"/>
    <w:rsid w:val="00E967EE"/>
    <w:rsid w:val="00EB309E"/>
    <w:rsid w:val="00EF56E4"/>
    <w:rsid w:val="00EF5EE3"/>
    <w:rsid w:val="00F0579B"/>
    <w:rsid w:val="00F24976"/>
    <w:rsid w:val="00F346F0"/>
    <w:rsid w:val="00F41F82"/>
    <w:rsid w:val="00F458EA"/>
    <w:rsid w:val="00F919A2"/>
    <w:rsid w:val="00F9252D"/>
    <w:rsid w:val="00F96F95"/>
    <w:rsid w:val="00FA1AF6"/>
    <w:rsid w:val="00FA399A"/>
    <w:rsid w:val="00FA5394"/>
    <w:rsid w:val="00FC316C"/>
    <w:rsid w:val="35C09D60"/>
    <w:rsid w:val="4515C47C"/>
    <w:rsid w:val="665532FB"/>
    <w:rsid w:val="7762C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B932B36"/>
  <w15:chartTrackingRefBased/>
  <w15:docId w15:val="{7E0420BE-B7D1-4C33-8456-7FACA666F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3E7"/>
    <w:rPr>
      <w:rFonts w:ascii="Open Sans" w:hAnsi="Open Sans"/>
      <w:sz w:val="20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4F43E7"/>
    <w:pPr>
      <w:autoSpaceDE w:val="0"/>
      <w:autoSpaceDN w:val="0"/>
      <w:adjustRightInd w:val="0"/>
      <w:textAlignment w:val="center"/>
      <w:outlineLvl w:val="0"/>
    </w:pPr>
    <w:rPr>
      <w:rFonts w:cs="Arial"/>
      <w:b/>
      <w:bCs/>
      <w:color w:val="000000" w:themeColor="text1"/>
      <w:sz w:val="44"/>
      <w:szCs w:val="48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4F43E7"/>
    <w:pPr>
      <w:outlineLvl w:val="1"/>
    </w:pPr>
    <w:rPr>
      <w:sz w:val="30"/>
    </w:rPr>
  </w:style>
  <w:style w:type="paragraph" w:styleId="Rubrik3">
    <w:name w:val="heading 3"/>
    <w:basedOn w:val="Rubrik2"/>
    <w:next w:val="Normal"/>
    <w:link w:val="Rubrik3Char"/>
    <w:autoRedefine/>
    <w:uiPriority w:val="9"/>
    <w:unhideWhenUsed/>
    <w:qFormat/>
    <w:rsid w:val="004F43E7"/>
    <w:pPr>
      <w:outlineLvl w:val="2"/>
    </w:pPr>
    <w:rPr>
      <w:bCs w:val="0"/>
      <w:sz w:val="24"/>
      <w:szCs w:val="22"/>
    </w:rPr>
  </w:style>
  <w:style w:type="paragraph" w:styleId="Rubrik4">
    <w:name w:val="heading 4"/>
    <w:basedOn w:val="Rubrik3"/>
    <w:next w:val="Normal"/>
    <w:link w:val="Rubrik4Char"/>
    <w:autoRedefine/>
    <w:uiPriority w:val="9"/>
    <w:unhideWhenUsed/>
    <w:qFormat/>
    <w:rsid w:val="004F43E7"/>
    <w:pPr>
      <w:outlineLvl w:val="3"/>
    </w:pPr>
    <w:rPr>
      <w:sz w:val="20"/>
      <w:szCs w:val="1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F43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C1A1F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4F43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71114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4F43E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71114" w:themeColor="accent1" w:themeShade="7F"/>
    </w:rPr>
  </w:style>
  <w:style w:type="character" w:default="1" w:styleId="Standardstycketeckensnitt">
    <w:name w:val="Default Paragraph Font"/>
    <w:uiPriority w:val="1"/>
    <w:unhideWhenUsed/>
    <w:rsid w:val="004F43E7"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  <w:rsid w:val="004F43E7"/>
  </w:style>
  <w:style w:type="paragraph" w:styleId="Sidhuvud">
    <w:name w:val="header"/>
    <w:basedOn w:val="Normal"/>
    <w:link w:val="SidhuvudChar"/>
    <w:uiPriority w:val="99"/>
    <w:unhideWhenUsed/>
    <w:rsid w:val="004F43E7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F43E7"/>
    <w:rPr>
      <w:rFonts w:ascii="Open Sans" w:hAnsi="Open Sans"/>
      <w:sz w:val="20"/>
    </w:rPr>
  </w:style>
  <w:style w:type="paragraph" w:styleId="Sidfot">
    <w:name w:val="footer"/>
    <w:basedOn w:val="Normal"/>
    <w:link w:val="SidfotChar"/>
    <w:uiPriority w:val="99"/>
    <w:unhideWhenUsed/>
    <w:rsid w:val="004F43E7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F43E7"/>
    <w:rPr>
      <w:rFonts w:ascii="Open Sans" w:hAnsi="Open Sans"/>
      <w:sz w:val="20"/>
    </w:rPr>
  </w:style>
  <w:style w:type="paragraph" w:customStyle="1" w:styleId="Normalitalic">
    <w:name w:val="Normal italic"/>
    <w:basedOn w:val="Normal"/>
    <w:next w:val="Normal"/>
    <w:link w:val="NormalitalicChar"/>
    <w:qFormat/>
    <w:rsid w:val="004F43E7"/>
    <w:rPr>
      <w:i/>
      <w:iCs/>
    </w:rPr>
  </w:style>
  <w:style w:type="table" w:styleId="Tabellrutnt">
    <w:name w:val="Table Grid"/>
    <w:basedOn w:val="Normaltabell"/>
    <w:uiPriority w:val="39"/>
    <w:rsid w:val="004F4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qFormat/>
    <w:rsid w:val="004F43E7"/>
    <w:rPr>
      <w:rFonts w:cs="Arial"/>
      <w:sz w:val="22"/>
      <w:szCs w:val="22"/>
    </w:rPr>
  </w:style>
  <w:style w:type="character" w:styleId="Sidnummer">
    <w:name w:val="page number"/>
    <w:basedOn w:val="Standardstycketeckensnitt"/>
    <w:uiPriority w:val="99"/>
    <w:semiHidden/>
    <w:unhideWhenUsed/>
    <w:rsid w:val="004F43E7"/>
  </w:style>
  <w:style w:type="paragraph" w:customStyle="1" w:styleId="Dokumentinformation">
    <w:name w:val="Dokumentinformation"/>
    <w:basedOn w:val="Normal"/>
    <w:autoRedefine/>
    <w:qFormat/>
    <w:rsid w:val="004F43E7"/>
    <w:pPr>
      <w:autoSpaceDE w:val="0"/>
      <w:autoSpaceDN w:val="0"/>
      <w:adjustRightInd w:val="0"/>
      <w:textAlignment w:val="center"/>
    </w:pPr>
    <w:rPr>
      <w:rFonts w:cs="Arial"/>
      <w:color w:val="000000"/>
      <w:sz w:val="15"/>
      <w:szCs w:val="15"/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4F43E7"/>
    <w:rPr>
      <w:rFonts w:ascii="Open Sans" w:hAnsi="Open Sans" w:cs="Arial"/>
      <w:b/>
      <w:bCs/>
      <w:color w:val="000000" w:themeColor="text1"/>
      <w:sz w:val="44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4F43E7"/>
    <w:rPr>
      <w:rFonts w:ascii="Open Sans" w:hAnsi="Open Sans" w:cs="Arial"/>
      <w:b/>
      <w:bCs/>
      <w:color w:val="000000" w:themeColor="text1"/>
      <w:sz w:val="30"/>
      <w:szCs w:val="48"/>
    </w:rPr>
  </w:style>
  <w:style w:type="character" w:customStyle="1" w:styleId="Rubrik3Char">
    <w:name w:val="Rubrik 3 Char"/>
    <w:basedOn w:val="Standardstycketeckensnitt"/>
    <w:link w:val="Rubrik3"/>
    <w:uiPriority w:val="9"/>
    <w:rsid w:val="004F43E7"/>
    <w:rPr>
      <w:rFonts w:ascii="Open Sans" w:hAnsi="Open Sans" w:cs="Arial"/>
      <w:b/>
      <w:color w:val="000000" w:themeColor="text1"/>
      <w:szCs w:val="22"/>
    </w:rPr>
  </w:style>
  <w:style w:type="character" w:customStyle="1" w:styleId="Rubrik4Char">
    <w:name w:val="Rubrik 4 Char"/>
    <w:basedOn w:val="Standardstycketeckensnitt"/>
    <w:link w:val="Rubrik4"/>
    <w:uiPriority w:val="9"/>
    <w:rsid w:val="004F43E7"/>
    <w:rPr>
      <w:rFonts w:ascii="Open Sans" w:hAnsi="Open Sans" w:cs="Arial"/>
      <w:b/>
      <w:color w:val="000000" w:themeColor="text1"/>
      <w:sz w:val="20"/>
      <w:szCs w:val="18"/>
    </w:rPr>
  </w:style>
  <w:style w:type="character" w:customStyle="1" w:styleId="Rubrik5Char">
    <w:name w:val="Rubrik 5 Char"/>
    <w:basedOn w:val="Standardstycketeckensnitt"/>
    <w:link w:val="Rubrik5"/>
    <w:uiPriority w:val="9"/>
    <w:rsid w:val="004F43E7"/>
    <w:rPr>
      <w:rFonts w:asciiTheme="majorHAnsi" w:eastAsiaTheme="majorEastAsia" w:hAnsiTheme="majorHAnsi" w:cstheme="majorBidi"/>
      <w:color w:val="9C1A1F" w:themeColor="accent1" w:themeShade="BF"/>
      <w:sz w:val="20"/>
    </w:rPr>
  </w:style>
  <w:style w:type="character" w:customStyle="1" w:styleId="NormalitalicChar">
    <w:name w:val="Normal italic Char"/>
    <w:basedOn w:val="Standardstycketeckensnitt"/>
    <w:link w:val="Normalitalic"/>
    <w:rsid w:val="004F43E7"/>
    <w:rPr>
      <w:rFonts w:ascii="Open Sans" w:hAnsi="Open Sans"/>
      <w:i/>
      <w:iCs/>
      <w:sz w:val="20"/>
    </w:rPr>
  </w:style>
  <w:style w:type="paragraph" w:customStyle="1" w:styleId="Sidnumrering">
    <w:name w:val="Sidnumrering"/>
    <w:basedOn w:val="Normal"/>
    <w:qFormat/>
    <w:rsid w:val="004F43E7"/>
    <w:pPr>
      <w:jc w:val="right"/>
    </w:pPr>
    <w:rPr>
      <w:rFonts w:cs="Arial"/>
      <w:color w:val="000000"/>
      <w:sz w:val="15"/>
      <w:szCs w:val="15"/>
      <w14:textFill>
        <w14:solidFill>
          <w14:srgbClr w14:val="000000">
            <w14:alpha w14:val="50000"/>
          </w14:srgbClr>
        </w14:solidFill>
      </w14:textFill>
    </w:rPr>
  </w:style>
  <w:style w:type="character" w:customStyle="1" w:styleId="Rubrik6Char">
    <w:name w:val="Rubrik 6 Char"/>
    <w:basedOn w:val="Standardstycketeckensnitt"/>
    <w:link w:val="Rubrik6"/>
    <w:uiPriority w:val="9"/>
    <w:rsid w:val="004F43E7"/>
    <w:rPr>
      <w:rFonts w:asciiTheme="majorHAnsi" w:eastAsiaTheme="majorEastAsia" w:hAnsiTheme="majorHAnsi" w:cstheme="majorBidi"/>
      <w:color w:val="671114" w:themeColor="accent1" w:themeShade="7F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4F43E7"/>
    <w:rPr>
      <w:rFonts w:asciiTheme="majorHAnsi" w:eastAsiaTheme="majorEastAsia" w:hAnsiTheme="majorHAnsi" w:cstheme="majorBidi"/>
      <w:i/>
      <w:iCs/>
      <w:color w:val="671114" w:themeColor="accent1" w:themeShade="7F"/>
      <w:sz w:val="20"/>
    </w:rPr>
  </w:style>
  <w:style w:type="paragraph" w:customStyle="1" w:styleId="Rubrikdokumentinformation">
    <w:name w:val="Rubrik dokumentinformation"/>
    <w:basedOn w:val="Normal"/>
    <w:autoRedefine/>
    <w:qFormat/>
    <w:rsid w:val="004F43E7"/>
    <w:rPr>
      <w:rFonts w:cs="Arial"/>
      <w:b/>
      <w:bCs/>
      <w:noProof/>
      <w:color w:val="000000"/>
      <w:sz w:val="15"/>
      <w:szCs w:val="15"/>
    </w:rPr>
  </w:style>
  <w:style w:type="character" w:styleId="Platshllartext">
    <w:name w:val="Placeholder Text"/>
    <w:basedOn w:val="Standardstycketeckensnitt"/>
    <w:uiPriority w:val="99"/>
    <w:semiHidden/>
    <w:rsid w:val="004F43E7"/>
    <w:rPr>
      <w:color w:val="808080"/>
    </w:rPr>
  </w:style>
  <w:style w:type="table" w:styleId="Oformateradtabell4">
    <w:name w:val="Plain Table 4"/>
    <w:basedOn w:val="Normaltabell"/>
    <w:uiPriority w:val="44"/>
    <w:rsid w:val="004F43E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edamotslista">
    <w:name w:val="Ledamotslista"/>
    <w:basedOn w:val="Standardstycketeckensnitt"/>
    <w:rsid w:val="004F43E7"/>
    <w:rPr>
      <w:sz w:val="16"/>
    </w:rPr>
  </w:style>
  <w:style w:type="character" w:styleId="Hyperlnk">
    <w:name w:val="Hyperlink"/>
    <w:basedOn w:val="Standardstycketeckensnitt"/>
    <w:uiPriority w:val="99"/>
    <w:unhideWhenUsed/>
    <w:rsid w:val="004F43E7"/>
    <w:rPr>
      <w:color w:val="E7855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E579C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1E58E8"/>
    <w:pPr>
      <w:ind w:left="720"/>
      <w:contextualSpacing/>
    </w:pPr>
  </w:style>
  <w:style w:type="paragraph" w:styleId="Ingetavstnd">
    <w:name w:val="No Spacing"/>
    <w:uiPriority w:val="1"/>
    <w:qFormat/>
    <w:rsid w:val="0031538B"/>
    <w:rPr>
      <w:rFonts w:ascii="Open Sans" w:hAnsi="Open Sans"/>
      <w:sz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C94571"/>
    <w:rPr>
      <w:color w:val="ECA883" w:themeColor="followed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594F57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vardochinsats.se/missbruk-och-beroende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kaneskommuner.se/kalendarium/event/asi-utbildning-4-dagar-digitalt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kaneskommuner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elieSund&#233;n\Downloads\Minnesanteckningar-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EE2C9200EC448AB6C521E52B77789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498621-F972-4594-931F-CA7E44A7EC4F}"/>
      </w:docPartPr>
      <w:docPartBody>
        <w:p w:rsidR="00FF22CC" w:rsidRDefault="00FF22CC">
          <w:pPr>
            <w:pStyle w:val="69EE2C9200EC448AB6C521E52B777898"/>
          </w:pPr>
          <w:r w:rsidRPr="00AA3AB6">
            <w:rPr>
              <w:rStyle w:val="Platshllartext"/>
              <w:color w:val="auto"/>
            </w:rPr>
            <w:t>Klicka för 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CC"/>
    <w:rsid w:val="003223F9"/>
    <w:rsid w:val="00725158"/>
    <w:rsid w:val="007D2CD8"/>
    <w:rsid w:val="00811AA7"/>
    <w:rsid w:val="00850D2A"/>
    <w:rsid w:val="00941D8E"/>
    <w:rsid w:val="009F0717"/>
    <w:rsid w:val="00B974FF"/>
    <w:rsid w:val="00FF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69EE2C9200EC448AB6C521E52B777898">
    <w:name w:val="69EE2C9200EC448AB6C521E52B777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SK färgtema">
      <a:dk1>
        <a:sysClr val="windowText" lastClr="000000"/>
      </a:dk1>
      <a:lt1>
        <a:sysClr val="window" lastClr="FFFFFF"/>
      </a:lt1>
      <a:dk2>
        <a:srgbClr val="585958"/>
      </a:dk2>
      <a:lt2>
        <a:srgbClr val="898A89"/>
      </a:lt2>
      <a:accent1>
        <a:srgbClr val="D1232A"/>
      </a:accent1>
      <a:accent2>
        <a:srgbClr val="F05922"/>
      </a:accent2>
      <a:accent3>
        <a:srgbClr val="F6921E"/>
      </a:accent3>
      <a:accent4>
        <a:srgbClr val="FFCA05"/>
      </a:accent4>
      <a:accent5>
        <a:srgbClr val="FFFFFF"/>
      </a:accent5>
      <a:accent6>
        <a:srgbClr val="FFFFFF"/>
      </a:accent6>
      <a:hlink>
        <a:srgbClr val="E78556"/>
      </a:hlink>
      <a:folHlink>
        <a:srgbClr val="ECA88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D8F9E0F2FB334EA4E3465A28783E93" ma:contentTypeVersion="5" ma:contentTypeDescription="Skapa ett nytt dokument." ma:contentTypeScope="" ma:versionID="f43a3a135ef9feafc2f90412fee480a5">
  <xsd:schema xmlns:xsd="http://www.w3.org/2001/XMLSchema" xmlns:xs="http://www.w3.org/2001/XMLSchema" xmlns:p="http://schemas.microsoft.com/office/2006/metadata/properties" xmlns:ns2="66f8c143-8d38-413f-ac05-9dbc7f021d6f" xmlns:ns3="b03f484e-41ca-4483-86d1-616aaa9c25e0" targetNamespace="http://schemas.microsoft.com/office/2006/metadata/properties" ma:root="true" ma:fieldsID="2474fdd8275e8f3eae7476bfb9438d05" ns2:_="" ns3:_="">
    <xsd:import namespace="66f8c143-8d38-413f-ac05-9dbc7f021d6f"/>
    <xsd:import namespace="b03f484e-41ca-4483-86d1-616aaa9c2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8c143-8d38-413f-ac05-9dbc7f021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484e-41ca-4483-86d1-616aaa9c25e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 Version="1987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AF2ED0-3823-4DC0-8F12-2EC0F33B3FF5}"/>
</file>

<file path=customXml/itemProps2.xml><?xml version="1.0" encoding="utf-8"?>
<ds:datastoreItem xmlns:ds="http://schemas.openxmlformats.org/officeDocument/2006/customXml" ds:itemID="{82016EEA-4ECE-534F-BFE3-A4B6DD49C8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41787-27CF-47FA-9C9C-7FF6D2063536}">
  <ds:schemaRefs>
    <ds:schemaRef ds:uri="http://schemas.microsoft.com/office/2006/metadata/properties"/>
    <ds:schemaRef ds:uri="http://schemas.microsoft.com/office/infopath/2007/PartnerControls"/>
    <ds:schemaRef ds:uri="0b3836a2-a650-4f5d-a311-958084f8060c"/>
    <ds:schemaRef ds:uri="3137c3c3-40a1-4718-898d-2b43d881a896"/>
  </ds:schemaRefs>
</ds:datastoreItem>
</file>

<file path=customXml/itemProps4.xml><?xml version="1.0" encoding="utf-8"?>
<ds:datastoreItem xmlns:ds="http://schemas.openxmlformats.org/officeDocument/2006/customXml" ds:itemID="{EFCA1796-FE19-4C80-8F22-848F41341D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Minnesanteckningar-2023</Template>
  <TotalTime>7</TotalTime>
  <Pages>3</Pages>
  <Words>769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Svensson Burghard</dc:creator>
  <cp:keywords/>
  <dc:description/>
  <cp:lastModifiedBy>Emelie Sundén</cp:lastModifiedBy>
  <cp:revision>7</cp:revision>
  <cp:lastPrinted>2023-12-07T08:08:00Z</cp:lastPrinted>
  <dcterms:created xsi:type="dcterms:W3CDTF">2023-12-07T14:45:00Z</dcterms:created>
  <dcterms:modified xsi:type="dcterms:W3CDTF">2023-12-07T14:50:00Z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0x01010075D8F9E0F2FB334EA4E3465A28783E93</vt:lpwstr>
  </property>
  <property fmtid="{D5CDD505-2E9C-101B-9397-08002B2CF9AE}" pid="3" name="MediaServiceImageTags">
    <vt:lpwstr/>
  </property>
</Properties>
</file>