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Borders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2365"/>
        <w:gridCol w:w="1560"/>
        <w:gridCol w:w="889"/>
        <w:gridCol w:w="1605"/>
        <w:gridCol w:w="1605"/>
      </w:tblGrid>
      <w:tr w:rsidR="00747A53" w:rsidRPr="008E0324" w14:paraId="43DDD2B5" w14:textId="77777777" w:rsidTr="00B56B72">
        <w:tc>
          <w:tcPr>
            <w:tcW w:w="1604" w:type="dxa"/>
          </w:tcPr>
          <w:p w14:paraId="61FB7707" w14:textId="77777777" w:rsidR="00747A53" w:rsidRPr="00DC315A" w:rsidRDefault="00747A53" w:rsidP="00647989">
            <w:pPr>
              <w:pStyle w:val="Rubrikdokumentinformation"/>
            </w:pPr>
          </w:p>
          <w:p w14:paraId="071228CE" w14:textId="77777777" w:rsidR="00AA3AB6" w:rsidRPr="00DC315A" w:rsidRDefault="00AA3AB6" w:rsidP="00647989">
            <w:pPr>
              <w:pStyle w:val="Rubrikdokumentinformation"/>
            </w:pPr>
            <w:r w:rsidRPr="00DC315A">
              <w:t>Datum</w:t>
            </w:r>
          </w:p>
          <w:p w14:paraId="5EB41178" w14:textId="761B9FB9" w:rsidR="00747A53" w:rsidRPr="00DC315A" w:rsidRDefault="00234244" w:rsidP="00AA3AB6">
            <w:pPr>
              <w:pStyle w:val="Dokumentinformation"/>
              <w:rPr>
                <w:lang w:val="sv-SE"/>
              </w:rPr>
            </w:pPr>
            <w:sdt>
              <w:sdtPr>
                <w:rPr>
                  <w:lang w:val="sv-SE"/>
                </w:rPr>
                <w:id w:val="138091642"/>
                <w:placeholder>
                  <w:docPart w:val="69EE2C9200EC448AB6C521E52B777898"/>
                </w:placeholder>
                <w:date w:fullDate="2023-06-12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="00FF62D0">
                  <w:rPr>
                    <w:lang w:val="sv-SE"/>
                  </w:rPr>
                  <w:t>2023-06-12</w:t>
                </w:r>
              </w:sdtContent>
            </w:sdt>
          </w:p>
        </w:tc>
        <w:tc>
          <w:tcPr>
            <w:tcW w:w="2365" w:type="dxa"/>
          </w:tcPr>
          <w:p w14:paraId="3D0F0FFF" w14:textId="77777777" w:rsidR="00747A53" w:rsidRPr="00DC315A" w:rsidRDefault="00747A53" w:rsidP="00647989">
            <w:pPr>
              <w:pStyle w:val="Rubrikdokumentinformation"/>
            </w:pPr>
          </w:p>
          <w:p w14:paraId="05E57698" w14:textId="77777777" w:rsidR="00747A53" w:rsidRPr="00DC315A" w:rsidRDefault="00B56B72" w:rsidP="00647989">
            <w:pPr>
              <w:pStyle w:val="Rubrikdokumentinformation"/>
            </w:pPr>
            <w:r w:rsidRPr="00DC315A">
              <w:t>Anteckningar förda av</w:t>
            </w:r>
          </w:p>
          <w:sdt>
            <w:sdtPr>
              <w:rPr>
                <w:lang w:val="sv-SE"/>
              </w:rPr>
              <w:alias w:val="Författare"/>
              <w:tag w:val=""/>
              <w:id w:val="-1923860959"/>
              <w:placeholder>
                <w:docPart w:val="4C4FBF7C2BDA4A90A53B52CBAA232AA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p w14:paraId="4F03473C" w14:textId="4E0EA4ED" w:rsidR="005F61AE" w:rsidRPr="008E0324" w:rsidRDefault="002732E0" w:rsidP="005F61AE">
                <w:pPr>
                  <w:pStyle w:val="Dokumentinformation"/>
                  <w:rPr>
                    <w:lang w:val="sv-SE"/>
                  </w:rPr>
                </w:pPr>
                <w:r>
                  <w:rPr>
                    <w:lang w:val="sv-SE"/>
                  </w:rPr>
                  <w:t xml:space="preserve">Emelie </w:t>
                </w:r>
                <w:r w:rsidR="00FF62D0">
                  <w:rPr>
                    <w:lang w:val="sv-SE"/>
                  </w:rPr>
                  <w:t>Sundén</w:t>
                </w:r>
              </w:p>
            </w:sdtContent>
          </w:sdt>
          <w:p w14:paraId="20A83A1C" w14:textId="77777777" w:rsidR="00B56B72" w:rsidRPr="008E0324" w:rsidRDefault="00B56B72" w:rsidP="00384DEC">
            <w:pPr>
              <w:pStyle w:val="Dokumentinformation"/>
              <w:rPr>
                <w:b/>
                <w:bCs/>
                <w:lang w:val="sv-SE"/>
              </w:rPr>
            </w:pPr>
          </w:p>
        </w:tc>
        <w:tc>
          <w:tcPr>
            <w:tcW w:w="1560" w:type="dxa"/>
          </w:tcPr>
          <w:p w14:paraId="70CA07D4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  <w:r w:rsidRPr="008E0324">
              <w:rPr>
                <w:noProof/>
                <w:lang w:val="sv-SE"/>
              </w:rPr>
              <w:br/>
            </w:r>
          </w:p>
        </w:tc>
        <w:tc>
          <w:tcPr>
            <w:tcW w:w="889" w:type="dxa"/>
          </w:tcPr>
          <w:p w14:paraId="119B510C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E80E4BF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1D42D63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</w:p>
        </w:tc>
      </w:tr>
    </w:tbl>
    <w:p w14:paraId="2FE935E2" w14:textId="77777777" w:rsidR="00A9511F" w:rsidRPr="008E0324" w:rsidRDefault="00A9511F" w:rsidP="00904F29">
      <w:pPr>
        <w:pStyle w:val="Rubrik1"/>
      </w:pPr>
    </w:p>
    <w:p w14:paraId="3BB5F4E6" w14:textId="219AD89F" w:rsidR="008A5431" w:rsidRPr="00904F29" w:rsidRDefault="008A5431" w:rsidP="00904F29">
      <w:pPr>
        <w:pStyle w:val="Rubrik1"/>
      </w:pPr>
      <w:r w:rsidRPr="00904F29">
        <w:t>Minnesanteckningar</w:t>
      </w:r>
      <w:r w:rsidR="00F41F82" w:rsidRPr="00904F29">
        <w:t xml:space="preserve"> Områdesnätverk </w:t>
      </w:r>
      <w:r w:rsidR="002732E0">
        <w:t xml:space="preserve">Missbruk och beroende </w:t>
      </w:r>
    </w:p>
    <w:p w14:paraId="4E80DF84" w14:textId="77777777" w:rsidR="008F1CBB" w:rsidRPr="00DC315A" w:rsidRDefault="008F1CBB" w:rsidP="008F1CBB"/>
    <w:p w14:paraId="410B9B20" w14:textId="7293624C" w:rsidR="008A5431" w:rsidRPr="00DC315A" w:rsidRDefault="00EF5EE3" w:rsidP="008A5431">
      <w:r w:rsidRPr="00DC315A">
        <w:rPr>
          <w:b/>
          <w:bCs/>
        </w:rPr>
        <w:t>Tid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D65429">
        <w:t>2023-</w:t>
      </w:r>
      <w:r w:rsidR="002732E0">
        <w:t>06-12</w:t>
      </w:r>
      <w:r w:rsidR="00D65429">
        <w:t xml:space="preserve"> kl. </w:t>
      </w:r>
      <w:r w:rsidR="002732E0">
        <w:t>13.00-14.30</w:t>
      </w:r>
    </w:p>
    <w:p w14:paraId="754B0219" w14:textId="3AFDD442" w:rsidR="00EF5EE3" w:rsidRPr="00DC315A" w:rsidRDefault="00EF5EE3" w:rsidP="008A5431">
      <w:r w:rsidRPr="00DC315A">
        <w:rPr>
          <w:b/>
          <w:bCs/>
        </w:rPr>
        <w:t>Plats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175277">
        <w:t xml:space="preserve">Teams </w:t>
      </w:r>
    </w:p>
    <w:p w14:paraId="599C735D" w14:textId="77777777" w:rsidR="00337890" w:rsidRPr="00DC315A" w:rsidRDefault="00337890" w:rsidP="008A5431"/>
    <w:p w14:paraId="6202A168" w14:textId="20457AA6" w:rsidR="00B56B72" w:rsidRDefault="00234244" w:rsidP="00904F29">
      <w:pPr>
        <w:pStyle w:val="Rubrik3"/>
      </w:pPr>
      <w:r>
        <w:t>Deltagare</w:t>
      </w:r>
      <w:r w:rsidR="00F41F82">
        <w:t>:</w:t>
      </w:r>
    </w:p>
    <w:p w14:paraId="336ADB80" w14:textId="22D44182" w:rsidR="00701036" w:rsidRDefault="00F41F82" w:rsidP="00701036">
      <w:r w:rsidRPr="000315F7">
        <w:t>Delregion Nordväst</w:t>
      </w:r>
      <w:r w:rsidR="001B178D" w:rsidRPr="000315F7">
        <w:t xml:space="preserve">: </w:t>
      </w:r>
      <w:r w:rsidR="00A01BCF">
        <w:t xml:space="preserve">Ulrika Skeppstedt </w:t>
      </w:r>
      <w:r w:rsidR="002732E0">
        <w:t xml:space="preserve">(förhinder) </w:t>
      </w:r>
      <w:r w:rsidR="00A01BCF">
        <w:t>&amp; Lotta Johansson (förhinder)</w:t>
      </w:r>
    </w:p>
    <w:p w14:paraId="74CF9FEB" w14:textId="0682DD1F" w:rsidR="00701036" w:rsidRDefault="00F41F82" w:rsidP="00701036">
      <w:r>
        <w:t>Delregion Mellersta</w:t>
      </w:r>
      <w:r w:rsidR="001B178D">
        <w:t xml:space="preserve">: </w:t>
      </w:r>
      <w:r w:rsidR="002732E0">
        <w:t>Sofia Holmberg &amp; Jennie Göransson Skarp (förhinder)</w:t>
      </w:r>
    </w:p>
    <w:p w14:paraId="6B01D5B3" w14:textId="4F781015" w:rsidR="00F41F82" w:rsidRPr="00A15075" w:rsidRDefault="00F41F82" w:rsidP="00701036">
      <w:r w:rsidRPr="00A15075">
        <w:t>Delregion Malmö</w:t>
      </w:r>
      <w:r w:rsidR="001B178D" w:rsidRPr="00A15075">
        <w:t xml:space="preserve">: </w:t>
      </w:r>
      <w:r w:rsidR="002732E0">
        <w:t xml:space="preserve">Anna von Reis &amp; Christina Ek </w:t>
      </w:r>
    </w:p>
    <w:p w14:paraId="29F12F9C" w14:textId="37119C3A" w:rsidR="00F41F82" w:rsidRDefault="00F41F82" w:rsidP="00F41F82">
      <w:r>
        <w:t>Delregion Sydväst</w:t>
      </w:r>
      <w:r w:rsidR="001B178D">
        <w:t xml:space="preserve">: </w:t>
      </w:r>
      <w:r w:rsidR="002732E0">
        <w:t xml:space="preserve">Malin Gunnarsson </w:t>
      </w:r>
    </w:p>
    <w:p w14:paraId="7208A5D3" w14:textId="6CAD5C14" w:rsidR="00F41F82" w:rsidRDefault="00F41F82" w:rsidP="00F41F82">
      <w:r>
        <w:t>Delregion Nordost</w:t>
      </w:r>
      <w:r w:rsidR="001B178D">
        <w:t xml:space="preserve">: </w:t>
      </w:r>
      <w:r w:rsidR="002732E0">
        <w:t xml:space="preserve">Petter Hector &amp; Mariana Möller </w:t>
      </w:r>
    </w:p>
    <w:p w14:paraId="22D268BF" w14:textId="5375A78C" w:rsidR="00F41F82" w:rsidRPr="00F41F82" w:rsidRDefault="00F41F82" w:rsidP="00F41F82">
      <w:r>
        <w:t>Delregion Sydost</w:t>
      </w:r>
      <w:r w:rsidR="001B178D">
        <w:t xml:space="preserve">: </w:t>
      </w:r>
      <w:r w:rsidR="002732E0">
        <w:t xml:space="preserve">Karin Lindén </w:t>
      </w:r>
    </w:p>
    <w:p w14:paraId="19F6FED5" w14:textId="77777777" w:rsidR="00B56B72" w:rsidRPr="00DC315A" w:rsidRDefault="00B56B72" w:rsidP="00B53EEE">
      <w:pPr>
        <w:pStyle w:val="Dokumentinformation"/>
        <w:rPr>
          <w:lang w:val="sv-SE"/>
        </w:rPr>
      </w:pPr>
    </w:p>
    <w:p w14:paraId="5EDB8E82" w14:textId="0AAD1C6F" w:rsidR="00337890" w:rsidRDefault="000A1A45" w:rsidP="00B53EEE">
      <w:r>
        <w:t xml:space="preserve">Skånes Kommuner: </w:t>
      </w:r>
    </w:p>
    <w:p w14:paraId="48C3216E" w14:textId="08AEBF13" w:rsidR="002732E0" w:rsidRDefault="002732E0" w:rsidP="00B53EEE">
      <w:r>
        <w:t xml:space="preserve">Elin Cedergren </w:t>
      </w:r>
    </w:p>
    <w:p w14:paraId="158099BD" w14:textId="4EF7BDC2" w:rsidR="002732E0" w:rsidRDefault="002732E0" w:rsidP="00B53EEE">
      <w:r>
        <w:t xml:space="preserve">Emelie Sundén </w:t>
      </w:r>
    </w:p>
    <w:p w14:paraId="7638BCB2" w14:textId="4DAFE4A6" w:rsidR="00A01BCF" w:rsidRDefault="00A01BCF" w:rsidP="00B53EEE">
      <w:r>
        <w:t xml:space="preserve">Mats Renard </w:t>
      </w:r>
      <w:r w:rsidR="00912579">
        <w:t>(del av mötet)</w:t>
      </w:r>
    </w:p>
    <w:p w14:paraId="0A502547" w14:textId="77777777" w:rsidR="00A01BCF" w:rsidRDefault="00A01BCF" w:rsidP="00B53EEE"/>
    <w:p w14:paraId="4A9CBB03" w14:textId="7C65431E" w:rsidR="00A01BCF" w:rsidRDefault="00A01BCF" w:rsidP="00B53EEE">
      <w:r>
        <w:t xml:space="preserve">Britt-Marie Pettersson </w:t>
      </w:r>
      <w:r w:rsidR="00FF62D0">
        <w:t xml:space="preserve">från Strategiska Nätverket Hälsa, socialvälfärd och omsorg hälsar välkomna. </w:t>
      </w:r>
    </w:p>
    <w:p w14:paraId="08C81D14" w14:textId="17F3A1D2" w:rsidR="00F41F82" w:rsidRDefault="00F41F82" w:rsidP="00F41F82"/>
    <w:p w14:paraId="7893A936" w14:textId="2EB664F3" w:rsidR="00F41F82" w:rsidRDefault="00A01BCF" w:rsidP="00A01BCF">
      <w:pPr>
        <w:pStyle w:val="Rubrik3"/>
      </w:pPr>
      <w:r>
        <w:t xml:space="preserve">Uppdrag </w:t>
      </w:r>
    </w:p>
    <w:p w14:paraId="1F3F2CD7" w14:textId="433A8EB1" w:rsidR="00F41F82" w:rsidRPr="00A01BCF" w:rsidRDefault="00F41F82" w:rsidP="00F41F82">
      <w:r w:rsidRPr="00A01BCF">
        <w:t>Vid beredning av frågor och framtagande av underlag ska särskilt fokus läggas på</w:t>
      </w:r>
      <w:r w:rsidR="00C86CFF">
        <w:t>;</w:t>
      </w:r>
    </w:p>
    <w:p w14:paraId="55A7ED80" w14:textId="77777777" w:rsidR="00F41F82" w:rsidRPr="00A01BCF" w:rsidRDefault="00F41F82" w:rsidP="00F41F82">
      <w:r w:rsidRPr="00A01BCF">
        <w:rPr>
          <w:i/>
          <w:iCs/>
        </w:rPr>
        <w:t>- Skånegemensamt arbete</w:t>
      </w:r>
    </w:p>
    <w:p w14:paraId="264F2696" w14:textId="77777777" w:rsidR="00F41F82" w:rsidRPr="00A01BCF" w:rsidRDefault="00F41F82" w:rsidP="00F41F82">
      <w:r w:rsidRPr="00A01BCF">
        <w:rPr>
          <w:i/>
          <w:iCs/>
        </w:rPr>
        <w:t>- Hälsa och individens egen kraft</w:t>
      </w:r>
    </w:p>
    <w:p w14:paraId="45880F39" w14:textId="77777777" w:rsidR="00F41F82" w:rsidRPr="00A01BCF" w:rsidRDefault="00F41F82" w:rsidP="00F41F82">
      <w:r w:rsidRPr="00A01BCF">
        <w:rPr>
          <w:i/>
          <w:iCs/>
        </w:rPr>
        <w:t>- Digitalisering som stödjer nya arbetssätt</w:t>
      </w:r>
    </w:p>
    <w:p w14:paraId="0FBCE988" w14:textId="77777777" w:rsidR="00F41F82" w:rsidRPr="00A01BCF" w:rsidRDefault="00F41F82" w:rsidP="00F41F82">
      <w:pPr>
        <w:rPr>
          <w:i/>
          <w:iCs/>
        </w:rPr>
      </w:pPr>
      <w:r w:rsidRPr="00A01BCF">
        <w:rPr>
          <w:i/>
          <w:iCs/>
        </w:rPr>
        <w:t>- Kompetensförsörjning</w:t>
      </w:r>
    </w:p>
    <w:p w14:paraId="4BB1C323" w14:textId="77777777" w:rsidR="00A01BCF" w:rsidRPr="00A01BCF" w:rsidRDefault="00A01BCF" w:rsidP="00F41F82"/>
    <w:p w14:paraId="5D57C87E" w14:textId="59ABF1C1" w:rsidR="00F41F82" w:rsidRPr="00A01BCF" w:rsidRDefault="00F41F82" w:rsidP="00F41F82">
      <w:r w:rsidRPr="00A01BCF">
        <w:t xml:space="preserve">• Områdesnätverken </w:t>
      </w:r>
      <w:r w:rsidR="00A01BCF" w:rsidRPr="00A01BCF">
        <w:t xml:space="preserve">arbetar på uppdrag av </w:t>
      </w:r>
      <w:r w:rsidRPr="00A01BCF">
        <w:t>och rapporterar till det strategiska nätverket för hälsa, social välfärd och omsorg. Skånes Kommuner håller samman nätverken.</w:t>
      </w:r>
    </w:p>
    <w:p w14:paraId="46D12326" w14:textId="77777777" w:rsidR="00A01BCF" w:rsidRPr="00A01BCF" w:rsidRDefault="00A01BCF" w:rsidP="00F41F82"/>
    <w:p w14:paraId="0BB36B8F" w14:textId="77777777" w:rsidR="00F41F82" w:rsidRPr="00A01BCF" w:rsidRDefault="00F41F82" w:rsidP="00F41F82">
      <w:r w:rsidRPr="00A01BCF">
        <w:t>• Områdesnätverken bereder frågor/tar fram underlag till Vårdsamverkan Skåne och andra uppdrag som ges av det strategiska nätverket för hälsa, social välfärd och omsorg.</w:t>
      </w:r>
    </w:p>
    <w:p w14:paraId="4F95455B" w14:textId="77777777" w:rsidR="00A01BCF" w:rsidRPr="00A01BCF" w:rsidRDefault="00A01BCF" w:rsidP="00F41F82"/>
    <w:p w14:paraId="7D3201FF" w14:textId="3CAF65F5" w:rsidR="00F41F82" w:rsidRDefault="00F41F82" w:rsidP="00F41F82">
      <w:r w:rsidRPr="00A01BCF">
        <w:t xml:space="preserve">• Områdesnätverken ska säkerställa informationsflöde, samordning och inriktning mellan </w:t>
      </w:r>
      <w:proofErr w:type="spellStart"/>
      <w:r w:rsidRPr="00A01BCF">
        <w:t>RSS-strukturen</w:t>
      </w:r>
      <w:proofErr w:type="spellEnd"/>
      <w:r w:rsidRPr="00A01BCF">
        <w:t>, kunskapsstyrningen, Vårdsamverkan Skåne och det strategiska nätverket för hälsa, social välfärd och omsorg.</w:t>
      </w:r>
    </w:p>
    <w:p w14:paraId="7D88F275" w14:textId="4A06C770" w:rsidR="7762CD7E" w:rsidRDefault="7762CD7E" w:rsidP="7762CD7E"/>
    <w:p w14:paraId="381323D9" w14:textId="77777777" w:rsidR="00234244" w:rsidRDefault="00234244">
      <w:pPr>
        <w:rPr>
          <w:rFonts w:cs="Arial"/>
          <w:b/>
          <w:color w:val="000000" w:themeColor="text1"/>
          <w:sz w:val="24"/>
          <w:szCs w:val="22"/>
        </w:rPr>
      </w:pPr>
      <w:r>
        <w:br w:type="page"/>
      </w:r>
    </w:p>
    <w:p w14:paraId="68687E41" w14:textId="247F05ED" w:rsidR="7762CD7E" w:rsidRDefault="00A01BCF" w:rsidP="00A01BCF">
      <w:pPr>
        <w:pStyle w:val="Rubrik3"/>
      </w:pPr>
      <w:r>
        <w:lastRenderedPageBreak/>
        <w:t xml:space="preserve">Presentationsrunda </w:t>
      </w:r>
    </w:p>
    <w:p w14:paraId="15F6D1C1" w14:textId="08D68759" w:rsidR="00FF62D0" w:rsidRPr="00FF62D0" w:rsidRDefault="00A01BCF" w:rsidP="00FF62D0">
      <w:r>
        <w:t xml:space="preserve">Förtydligande gällande representation; </w:t>
      </w:r>
      <w:r w:rsidR="003B45B3">
        <w:t>Det finns möjlighet att nominer</w:t>
      </w:r>
      <w:r w:rsidR="00FF62D0">
        <w:t>a</w:t>
      </w:r>
      <w:r w:rsidR="00FF62D0" w:rsidRPr="00FF62D0">
        <w:t xml:space="preserve"> </w:t>
      </w:r>
      <w:r w:rsidR="00912579" w:rsidRPr="00FF62D0">
        <w:t>1–2</w:t>
      </w:r>
      <w:r w:rsidR="00FF62D0" w:rsidRPr="00FF62D0">
        <w:t xml:space="preserve"> tjänstepersoner, varav en med kunskaps-/specialistperspektiv och en med chefs-/verksamhetsperspektiv, från varje delregion.</w:t>
      </w:r>
    </w:p>
    <w:p w14:paraId="0AC285BF" w14:textId="38D98D6A" w:rsidR="00A01BCF" w:rsidRDefault="00A01BCF" w:rsidP="7762CD7E"/>
    <w:p w14:paraId="3E6677C8" w14:textId="066BFBAF" w:rsidR="005B31CF" w:rsidRDefault="00A01BCF" w:rsidP="7762CD7E">
      <w:r>
        <w:t>Se bifogat bildspel</w:t>
      </w:r>
      <w:r w:rsidR="00FF62D0">
        <w:t>.</w:t>
      </w:r>
    </w:p>
    <w:p w14:paraId="43ACA15A" w14:textId="77777777" w:rsidR="005B31CF" w:rsidRDefault="005B31CF" w:rsidP="7762CD7E"/>
    <w:p w14:paraId="0E953EA5" w14:textId="6FE41D0E" w:rsidR="005B31CF" w:rsidRDefault="005B31CF" w:rsidP="7762CD7E">
      <w:r>
        <w:t>Teamsyta</w:t>
      </w:r>
      <w:r w:rsidR="00FF62D0">
        <w:t xml:space="preserve"> kommer att läggas upp och alla </w:t>
      </w:r>
      <w:r w:rsidR="00912579">
        <w:t xml:space="preserve">kommer att </w:t>
      </w:r>
      <w:r w:rsidR="00FF62D0">
        <w:t xml:space="preserve">bli inbjudna. </w:t>
      </w:r>
    </w:p>
    <w:p w14:paraId="357E52FF" w14:textId="77777777" w:rsidR="005B31CF" w:rsidRDefault="005B31CF" w:rsidP="7762CD7E"/>
    <w:p w14:paraId="7F8845B9" w14:textId="77A31DB2" w:rsidR="005B31CF" w:rsidRDefault="00FF62D0" w:rsidP="7762CD7E">
      <w:r>
        <w:t>Ersättare</w:t>
      </w:r>
      <w:r w:rsidR="005B31CF">
        <w:t>; vid längre från</w:t>
      </w:r>
      <w:r>
        <w:t xml:space="preserve">varo går det bra att ha ersättare. </w:t>
      </w:r>
    </w:p>
    <w:p w14:paraId="55A43F5C" w14:textId="191FA283" w:rsidR="00F41F82" w:rsidRDefault="00F41F82" w:rsidP="008A5431"/>
    <w:p w14:paraId="6DAA3941" w14:textId="151B77DF" w:rsidR="00F41F82" w:rsidRDefault="00175277" w:rsidP="00904F29">
      <w:pPr>
        <w:pStyle w:val="Rubrik3"/>
      </w:pPr>
      <w:r>
        <w:t>Aktuellt</w:t>
      </w:r>
      <w:r w:rsidR="00F41F82">
        <w:t xml:space="preserve"> Vårdsamverkan Skåne </w:t>
      </w:r>
    </w:p>
    <w:p w14:paraId="62D063CF" w14:textId="368966B2" w:rsidR="003B45B3" w:rsidRDefault="003B45B3" w:rsidP="003B45B3">
      <w:r>
        <w:t>Malin Gunnarsson och Jennie Göransson Skarp sitter i Skånegemensam Samverkansgrupp Psykiatri</w:t>
      </w:r>
      <w:r w:rsidR="00234244">
        <w:t xml:space="preserve"> (SSP)</w:t>
      </w:r>
      <w:r>
        <w:t xml:space="preserve">. Till den gruppen finns </w:t>
      </w:r>
      <w:r w:rsidR="00912579">
        <w:t>ett utskott för</w:t>
      </w:r>
      <w:r>
        <w:t xml:space="preserve"> beroende</w:t>
      </w:r>
      <w:r w:rsidR="00912579">
        <w:t>frågor</w:t>
      </w:r>
      <w:r>
        <w:t>. I utskottet finns Ulrika Skeppstedt</w:t>
      </w:r>
      <w:r w:rsidR="00912579">
        <w:t xml:space="preserve">, </w:t>
      </w:r>
      <w:r>
        <w:t>Christina Ek</w:t>
      </w:r>
      <w:r w:rsidR="00912579">
        <w:t xml:space="preserve"> och </w:t>
      </w:r>
      <w:r>
        <w:t>Malin Gunnarsson</w:t>
      </w:r>
      <w:r w:rsidR="00912579">
        <w:t xml:space="preserve"> som även ingår i områdesnätverket. </w:t>
      </w:r>
    </w:p>
    <w:p w14:paraId="36A1DC8E" w14:textId="77777777" w:rsidR="00912579" w:rsidRDefault="00912579" w:rsidP="003B45B3"/>
    <w:p w14:paraId="4CB44D12" w14:textId="03E63B8A" w:rsidR="00912579" w:rsidRDefault="00912579" w:rsidP="003B45B3">
      <w:r>
        <w:t xml:space="preserve">Övriga deltagare i utskottet från kommunerna; </w:t>
      </w:r>
    </w:p>
    <w:p w14:paraId="282322E7" w14:textId="77777777" w:rsidR="00912579" w:rsidRDefault="00912579" w:rsidP="003B45B3">
      <w:r w:rsidRPr="00912579">
        <w:t>Christina Svensson</w:t>
      </w:r>
      <w:r>
        <w:t>, Kristianstad</w:t>
      </w:r>
    </w:p>
    <w:p w14:paraId="06C0ACF3" w14:textId="77777777" w:rsidR="00912579" w:rsidRDefault="00912579" w:rsidP="003B45B3">
      <w:r w:rsidRPr="00912579">
        <w:t>Angelina Lazarova</w:t>
      </w:r>
      <w:r>
        <w:t>, Helsingborg</w:t>
      </w:r>
    </w:p>
    <w:p w14:paraId="297231AE" w14:textId="322C717A" w:rsidR="00912579" w:rsidRDefault="00912579" w:rsidP="003B45B3">
      <w:r w:rsidRPr="00912579">
        <w:t>Sofia Ljungberg</w:t>
      </w:r>
      <w:r>
        <w:t>, Lund</w:t>
      </w:r>
    </w:p>
    <w:p w14:paraId="1489EE8E" w14:textId="5A33127C" w:rsidR="00912579" w:rsidRDefault="00912579" w:rsidP="003B45B3">
      <w:r w:rsidRPr="00912579">
        <w:t>Elisabeth Thulin</w:t>
      </w:r>
      <w:r>
        <w:t>, Ystad</w:t>
      </w:r>
    </w:p>
    <w:p w14:paraId="14408A98" w14:textId="7179452D" w:rsidR="00D470D4" w:rsidRDefault="00D470D4" w:rsidP="003B45B3">
      <w:r>
        <w:t>Elin Cedergren, Skånes Kommuner</w:t>
      </w:r>
    </w:p>
    <w:p w14:paraId="1387B731" w14:textId="77777777" w:rsidR="00912579" w:rsidRDefault="00912579" w:rsidP="003B45B3"/>
    <w:p w14:paraId="7E9681D6" w14:textId="05816CF4" w:rsidR="00912579" w:rsidRDefault="00912579" w:rsidP="003B45B3">
      <w:r>
        <w:t xml:space="preserve">Samt;  </w:t>
      </w:r>
    </w:p>
    <w:p w14:paraId="66CFCFB0" w14:textId="7E41F2E4" w:rsidR="00912579" w:rsidRDefault="00912579" w:rsidP="003B45B3">
      <w:r>
        <w:t>M</w:t>
      </w:r>
      <w:r w:rsidRPr="00912579">
        <w:t>ichelle</w:t>
      </w:r>
      <w:r>
        <w:t xml:space="preserve"> Nilsson, NSPH Skåne </w:t>
      </w:r>
      <w:r w:rsidRPr="00912579">
        <w:t xml:space="preserve"> </w:t>
      </w:r>
    </w:p>
    <w:p w14:paraId="51CB183E" w14:textId="2338CBD4" w:rsidR="00912579" w:rsidRDefault="00912579" w:rsidP="003B45B3">
      <w:r>
        <w:t>J</w:t>
      </w:r>
      <w:r w:rsidRPr="00912579">
        <w:t xml:space="preserve">ohanna </w:t>
      </w:r>
      <w:r>
        <w:t>N</w:t>
      </w:r>
      <w:r w:rsidRPr="00912579">
        <w:t>ilsson</w:t>
      </w:r>
      <w:r>
        <w:t xml:space="preserve">, Länsstyrelsen Skåne </w:t>
      </w:r>
    </w:p>
    <w:p w14:paraId="006D8D45" w14:textId="77777777" w:rsidR="00912579" w:rsidRDefault="00912579" w:rsidP="003B45B3">
      <w:r w:rsidRPr="00912579">
        <w:t>Susanne Svensson</w:t>
      </w:r>
      <w:r>
        <w:t>, Region Skåne</w:t>
      </w:r>
      <w:r w:rsidRPr="00912579">
        <w:t xml:space="preserve"> </w:t>
      </w:r>
    </w:p>
    <w:p w14:paraId="22F39A33" w14:textId="77777777" w:rsidR="00912579" w:rsidRDefault="00912579" w:rsidP="003B45B3">
      <w:r w:rsidRPr="00912579">
        <w:t>Camilla Christiansson</w:t>
      </w:r>
      <w:r>
        <w:t xml:space="preserve">, Region Skåne </w:t>
      </w:r>
      <w:r w:rsidRPr="00912579">
        <w:t xml:space="preserve">  </w:t>
      </w:r>
    </w:p>
    <w:p w14:paraId="0F106A1A" w14:textId="735AEEF3" w:rsidR="00912579" w:rsidRDefault="00912579" w:rsidP="003B45B3">
      <w:r w:rsidRPr="00912579">
        <w:t>Pia Ståhlbrand</w:t>
      </w:r>
      <w:r w:rsidR="00D470D4">
        <w:t xml:space="preserve">, </w:t>
      </w:r>
      <w:r>
        <w:t xml:space="preserve">Region Skåne </w:t>
      </w:r>
    </w:p>
    <w:p w14:paraId="608E0092" w14:textId="5035885D" w:rsidR="00D470D4" w:rsidRDefault="00D470D4" w:rsidP="003B45B3">
      <w:r>
        <w:t>Bim Soerich</w:t>
      </w:r>
      <w:r w:rsidR="00234244">
        <w:t>,</w:t>
      </w:r>
      <w:r>
        <w:t xml:space="preserve"> Region Skåne </w:t>
      </w:r>
    </w:p>
    <w:p w14:paraId="54E9E7A6" w14:textId="2C68A48C" w:rsidR="00175277" w:rsidRDefault="00175277" w:rsidP="008A5431"/>
    <w:p w14:paraId="457D4F26" w14:textId="72157827" w:rsidR="00175277" w:rsidRDefault="00175277" w:rsidP="00904F29">
      <w:pPr>
        <w:pStyle w:val="Rubrik3"/>
      </w:pPr>
      <w:r>
        <w:t>Information från kunskapsstyrningssystemet</w:t>
      </w:r>
    </w:p>
    <w:p w14:paraId="15AFC819" w14:textId="4DCFE06E" w:rsidR="00175277" w:rsidRPr="00DC315A" w:rsidRDefault="003B45B3" w:rsidP="00175277">
      <w:r>
        <w:t>Det finns ett lokalt programområde, LPO, för psykisk hälsa där det finns beslut om att inrätta en Lokal Arbetsgrupp, LAG, för skadligt bruk och beroende</w:t>
      </w:r>
      <w:r w:rsidR="00912579">
        <w:t>.</w:t>
      </w:r>
      <w:r>
        <w:t xml:space="preserve"> </w:t>
      </w:r>
    </w:p>
    <w:p w14:paraId="71F8B3A7" w14:textId="77777777" w:rsidR="00F41F82" w:rsidRDefault="00F41F82" w:rsidP="008A5431"/>
    <w:p w14:paraId="41B5ED34" w14:textId="77777777" w:rsidR="003B45B3" w:rsidRDefault="003B45B3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4798153F" w14:textId="77777777" w:rsidR="00E57E75" w:rsidRDefault="00E57E75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60A4A27E" w14:textId="269212C1" w:rsidR="00175277" w:rsidRDefault="00175277" w:rsidP="00175277">
      <w:r>
        <w:t xml:space="preserve">Vid anteckningarna </w:t>
      </w:r>
    </w:p>
    <w:p w14:paraId="357F564C" w14:textId="77777777" w:rsidR="003B45B3" w:rsidRDefault="003B45B3" w:rsidP="00175277"/>
    <w:p w14:paraId="36D21AB6" w14:textId="159C02A0" w:rsidR="003B45B3" w:rsidRDefault="003B45B3" w:rsidP="00175277">
      <w:r>
        <w:t xml:space="preserve">Emelie Sundén </w:t>
      </w:r>
    </w:p>
    <w:p w14:paraId="0E8654D1" w14:textId="77777777" w:rsidR="003B45B3" w:rsidRDefault="003B45B3" w:rsidP="00175277"/>
    <w:p w14:paraId="4CE62FA8" w14:textId="35BF2D0E" w:rsidR="00175277" w:rsidRDefault="00175277" w:rsidP="00175277"/>
    <w:p w14:paraId="02303095" w14:textId="77777777" w:rsidR="00175277" w:rsidRPr="00DC315A" w:rsidRDefault="00175277" w:rsidP="00175277"/>
    <w:p w14:paraId="6D7289EB" w14:textId="70D097D8" w:rsidR="008A5431" w:rsidRPr="00DC315A" w:rsidRDefault="008A5431" w:rsidP="00A870CC"/>
    <w:sectPr w:rsidR="008A5431" w:rsidRPr="00DC315A" w:rsidSect="00C774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9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421E9" w14:textId="77777777" w:rsidR="00C824A7" w:rsidRDefault="00C824A7" w:rsidP="00751116">
      <w:r>
        <w:separator/>
      </w:r>
    </w:p>
    <w:p w14:paraId="7895C7C6" w14:textId="77777777" w:rsidR="00C824A7" w:rsidRDefault="00C824A7"/>
    <w:p w14:paraId="251DF8DB" w14:textId="77777777" w:rsidR="00C824A7" w:rsidRDefault="00C824A7" w:rsidP="00F0579B"/>
    <w:p w14:paraId="09E0C234" w14:textId="77777777" w:rsidR="00C824A7" w:rsidRDefault="00C824A7" w:rsidP="00C94C6D"/>
  </w:endnote>
  <w:endnote w:type="continuationSeparator" w:id="0">
    <w:p w14:paraId="6A43A7B5" w14:textId="77777777" w:rsidR="00C824A7" w:rsidRDefault="00C824A7" w:rsidP="00751116">
      <w:r>
        <w:continuationSeparator/>
      </w:r>
    </w:p>
    <w:p w14:paraId="4085B959" w14:textId="77777777" w:rsidR="00C824A7" w:rsidRDefault="00C824A7"/>
    <w:p w14:paraId="65246911" w14:textId="77777777" w:rsidR="00C824A7" w:rsidRDefault="00C824A7" w:rsidP="00F0579B"/>
    <w:p w14:paraId="40DF93EE" w14:textId="77777777" w:rsidR="00C824A7" w:rsidRDefault="00C824A7" w:rsidP="00C94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8752D8-D261-47F8-9890-4245801D731F}"/>
    <w:embedBold r:id="rId2" w:fontKey="{C197AAB8-DE5C-4CDE-9C27-FF375392FF1B}"/>
    <w:embedItalic r:id="rId3" w:fontKey="{E78B75DB-C424-4D53-8649-81EBB5076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0872447D-9807-4C9E-AF2F-1D8D5E918202}"/>
    <w:embedBold r:id="rId5" w:fontKey="{9E80315A-03BF-429D-BB65-DC3497BA902B}"/>
    <w:embedItalic r:id="rId6" w:fontKey="{C51464CC-21FB-49AE-8E87-9CDBE2433D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132C6E-B89F-4C94-8518-F79ACD324D15}"/>
    <w:embedItalic r:id="rId8" w:fontKey="{9020C37B-7E07-47E8-809B-AF6DF1B4A2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4B30" w14:textId="77777777" w:rsidR="00B56B72" w:rsidRDefault="00B56B72" w:rsidP="00BA05CB">
    <w:pPr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end"/>
    </w:r>
  </w:p>
  <w:p w14:paraId="5F63275C" w14:textId="77777777" w:rsidR="00B56B72" w:rsidRDefault="00B56B72" w:rsidP="009D25CE">
    <w:pPr>
      <w:ind w:right="360"/>
    </w:pPr>
  </w:p>
  <w:p w14:paraId="79E9D3BA" w14:textId="77777777" w:rsidR="00B56B72" w:rsidRDefault="00B56B72"/>
  <w:p w14:paraId="1A6C8893" w14:textId="77777777" w:rsidR="00B56B72" w:rsidRDefault="00B56B72" w:rsidP="00F0579B"/>
  <w:p w14:paraId="50C02892" w14:textId="77777777" w:rsidR="00B56B72" w:rsidRDefault="00B56B72" w:rsidP="00C94C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C774DC" w:rsidRPr="00647989" w14:paraId="379C1F4E" w14:textId="77777777" w:rsidTr="00595A10">
      <w:trPr>
        <w:trHeight w:val="426"/>
        <w:jc w:val="center"/>
      </w:trPr>
      <w:tc>
        <w:tcPr>
          <w:tcW w:w="9639" w:type="dxa"/>
        </w:tcPr>
        <w:p w14:paraId="3E367C3A" w14:textId="77777777" w:rsidR="00C774DC" w:rsidRPr="00647989" w:rsidRDefault="00C774DC" w:rsidP="00C774DC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6EDD93C" wp14:editId="7DB3A49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3" name="Rak koppli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57B45E29" id="Rak koppling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4B48817B" w14:textId="77777777" w:rsidR="00C774DC" w:rsidRPr="00647989" w:rsidRDefault="00C774DC" w:rsidP="00C774DC">
          <w:pPr>
            <w:pStyle w:val="Rubrikdokumentinformation"/>
          </w:pPr>
          <w:r w:rsidRPr="00647989">
            <w:t>SKÅNES KOMMUNER</w:t>
          </w:r>
        </w:p>
      </w:tc>
    </w:tr>
  </w:tbl>
  <w:p w14:paraId="7B69C215" w14:textId="77777777" w:rsidR="00C774DC" w:rsidRPr="00762E60" w:rsidRDefault="00C774DC" w:rsidP="00C774DC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5"/>
      <w:gridCol w:w="2017"/>
      <w:gridCol w:w="1661"/>
      <w:gridCol w:w="2472"/>
      <w:gridCol w:w="1081"/>
    </w:tblGrid>
    <w:tr w:rsidR="00666CFD" w:rsidRPr="00647989" w14:paraId="11B4C2AB" w14:textId="77777777" w:rsidTr="00B8111E">
      <w:trPr>
        <w:trHeight w:val="737"/>
        <w:jc w:val="center"/>
      </w:trPr>
      <w:tc>
        <w:tcPr>
          <w:tcW w:w="2355" w:type="dxa"/>
        </w:tcPr>
        <w:p w14:paraId="6EF23C9B" w14:textId="77777777" w:rsidR="00666CFD" w:rsidRPr="00647989" w:rsidRDefault="00666CFD" w:rsidP="00666CFD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7054D09" wp14:editId="61691A0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2" name="Rak koppli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054D394E" id="Rak koppling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5E0BE5EA" w14:textId="77777777" w:rsidR="00666CFD" w:rsidRDefault="00666CFD" w:rsidP="00666CFD">
          <w:pPr>
            <w:pStyle w:val="Rubrikdokumentinformation"/>
          </w:pPr>
          <w:r w:rsidRPr="00647989">
            <w:t>S</w:t>
          </w:r>
          <w:r>
            <w:t>kånes</w:t>
          </w:r>
          <w:r w:rsidRPr="00647989">
            <w:t xml:space="preserve"> K</w:t>
          </w:r>
          <w:r>
            <w:t>ommuner</w:t>
          </w:r>
        </w:p>
        <w:p w14:paraId="09803986" w14:textId="77777777" w:rsidR="00666CFD" w:rsidRPr="00374FB3" w:rsidRDefault="00666CFD" w:rsidP="00666CFD">
          <w:pPr>
            <w:pStyle w:val="Rubrikdokumentinformation"/>
            <w:rPr>
              <w:b w:val="0"/>
              <w:bCs w:val="0"/>
            </w:rPr>
          </w:pPr>
          <w:r w:rsidRPr="00374FB3">
            <w:rPr>
              <w:b w:val="0"/>
              <w:bCs w:val="0"/>
            </w:rPr>
            <w:t>skåneskommuner.se</w:t>
          </w:r>
        </w:p>
      </w:tc>
      <w:tc>
        <w:tcPr>
          <w:tcW w:w="2017" w:type="dxa"/>
        </w:tcPr>
        <w:p w14:paraId="172B724B" w14:textId="77777777" w:rsidR="00666CFD" w:rsidRDefault="00666CFD" w:rsidP="00666CFD">
          <w:pPr>
            <w:pStyle w:val="Rubrikdokumentinformation"/>
          </w:pPr>
          <w:r w:rsidRPr="00647989">
            <w:br/>
          </w:r>
          <w:r>
            <w:t>Besöksa</w:t>
          </w:r>
          <w:r w:rsidRPr="00647989">
            <w:t>dress</w:t>
          </w:r>
        </w:p>
        <w:p w14:paraId="78CC6BF4" w14:textId="77777777" w:rsidR="00666CFD" w:rsidRPr="00647989" w:rsidRDefault="00666CFD" w:rsidP="00666CFD">
          <w:pPr>
            <w:pStyle w:val="Rubrikdokumentinformation"/>
            <w:rPr>
              <w:b w:val="0"/>
              <w:bCs w:val="0"/>
            </w:rPr>
          </w:pPr>
          <w:r>
            <w:rPr>
              <w:b w:val="0"/>
              <w:bCs w:val="0"/>
            </w:rPr>
            <w:t>Fabriksgatan 2</w:t>
          </w:r>
        </w:p>
        <w:p w14:paraId="55565F22" w14:textId="77777777" w:rsidR="00666CFD" w:rsidRPr="00647989" w:rsidRDefault="00666CFD" w:rsidP="00666CFD">
          <w:pPr>
            <w:pStyle w:val="Rubrikdokumentinformation"/>
          </w:pPr>
          <w:r w:rsidRPr="00647989">
            <w:rPr>
              <w:b w:val="0"/>
              <w:bCs w:val="0"/>
            </w:rPr>
            <w:t xml:space="preserve">222 </w:t>
          </w:r>
          <w:r>
            <w:rPr>
              <w:b w:val="0"/>
              <w:bCs w:val="0"/>
            </w:rPr>
            <w:t>35</w:t>
          </w:r>
          <w:r w:rsidRPr="00647989">
            <w:rPr>
              <w:b w:val="0"/>
              <w:bCs w:val="0"/>
            </w:rPr>
            <w:t>, Lund</w:t>
          </w:r>
        </w:p>
      </w:tc>
      <w:tc>
        <w:tcPr>
          <w:tcW w:w="1661" w:type="dxa"/>
        </w:tcPr>
        <w:p w14:paraId="6D8C7FFA" w14:textId="77777777" w:rsidR="00666CFD" w:rsidRPr="00647989" w:rsidRDefault="00666CFD" w:rsidP="00666CFD">
          <w:pPr>
            <w:pStyle w:val="Rubrikdokumentinformation"/>
          </w:pPr>
          <w:r w:rsidRPr="00647989">
            <w:br/>
          </w:r>
          <w:r>
            <w:t>Postadress</w:t>
          </w:r>
        </w:p>
        <w:p w14:paraId="421697DA" w14:textId="77777777" w:rsidR="00666CFD" w:rsidRPr="00647989" w:rsidRDefault="00666CFD" w:rsidP="00666CFD">
          <w:pPr>
            <w:pStyle w:val="Dokumentinformation"/>
          </w:pPr>
          <w:r>
            <w:rPr>
              <w:lang w:val="sv-SE"/>
            </w:rPr>
            <w:t>Raffinadgatan 2</w:t>
          </w:r>
          <w:r>
            <w:rPr>
              <w:lang w:val="sv-SE"/>
            </w:rPr>
            <w:br/>
            <w:t>222 35, Lund</w:t>
          </w:r>
        </w:p>
      </w:tc>
      <w:tc>
        <w:tcPr>
          <w:tcW w:w="2472" w:type="dxa"/>
        </w:tcPr>
        <w:p w14:paraId="77CC4DC0" w14:textId="77777777" w:rsidR="00666CFD" w:rsidRPr="00374FB3" w:rsidRDefault="00666CFD" w:rsidP="00666CFD">
          <w:pPr>
            <w:pStyle w:val="Rubrikdokumentinformation"/>
            <w:rPr>
              <w:lang w:val="en-US"/>
            </w:rPr>
          </w:pPr>
          <w:r w:rsidRPr="00B53EEE">
            <w:rPr>
              <w:lang w:val="en-US"/>
            </w:rPr>
            <w:br/>
          </w:r>
          <w:r w:rsidRPr="00374FB3">
            <w:rPr>
              <w:lang w:val="en-US"/>
            </w:rPr>
            <w:t>E-post</w:t>
          </w:r>
        </w:p>
        <w:p w14:paraId="73CFAA7E" w14:textId="77777777" w:rsidR="00666CFD" w:rsidRPr="00647989" w:rsidRDefault="00234244" w:rsidP="00666CFD">
          <w:pPr>
            <w:pStyle w:val="Dokumentinformation"/>
          </w:pPr>
          <w:hyperlink r:id="rId1" w:history="1">
            <w:r w:rsidR="00666CFD" w:rsidRPr="005614EF">
              <w:rPr>
                <w:rStyle w:val="Hyperlnk"/>
              </w:rPr>
              <w:t>info@skaneskommuner.se</w:t>
            </w:r>
          </w:hyperlink>
          <w:r w:rsidR="00666CFD">
            <w:t xml:space="preserve"> </w:t>
          </w:r>
        </w:p>
      </w:tc>
      <w:tc>
        <w:tcPr>
          <w:tcW w:w="1081" w:type="dxa"/>
        </w:tcPr>
        <w:p w14:paraId="00CCABC6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  <w:lang w:val="en-US"/>
            </w:rPr>
          </w:pPr>
        </w:p>
        <w:p w14:paraId="46E6721E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</w:rPr>
          </w:pPr>
          <w:r>
            <w:rPr>
              <w:rFonts w:cs="Arial"/>
              <w:b/>
              <w:bCs/>
              <w:sz w:val="15"/>
              <w:szCs w:val="15"/>
            </w:rPr>
            <w:t>Org. Nummer</w:t>
          </w:r>
          <w:r>
            <w:rPr>
              <w:rFonts w:cs="Arial"/>
              <w:b/>
              <w:bCs/>
              <w:sz w:val="15"/>
              <w:szCs w:val="15"/>
            </w:rPr>
            <w:br/>
          </w:r>
          <w:proofErr w:type="gramStart"/>
          <w:r w:rsidRPr="00374FB3">
            <w:rPr>
              <w:rFonts w:cs="Arial"/>
              <w:sz w:val="15"/>
              <w:szCs w:val="15"/>
            </w:rPr>
            <w:t>837600-9109</w:t>
          </w:r>
          <w:proofErr w:type="gramEnd"/>
        </w:p>
      </w:tc>
    </w:tr>
  </w:tbl>
  <w:p w14:paraId="5E9CC9EC" w14:textId="77777777" w:rsidR="00C774DC" w:rsidRPr="00666CFD" w:rsidRDefault="00666CFD" w:rsidP="00666CFD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D359E" w14:textId="77777777" w:rsidR="00C824A7" w:rsidRDefault="00C824A7" w:rsidP="00751116">
      <w:r>
        <w:separator/>
      </w:r>
    </w:p>
    <w:p w14:paraId="642EC996" w14:textId="77777777" w:rsidR="00C824A7" w:rsidRDefault="00C824A7"/>
    <w:p w14:paraId="71F85B80" w14:textId="77777777" w:rsidR="00C824A7" w:rsidRDefault="00C824A7" w:rsidP="00F0579B"/>
    <w:p w14:paraId="5FDB3FCC" w14:textId="77777777" w:rsidR="00C824A7" w:rsidRDefault="00C824A7" w:rsidP="00C94C6D"/>
  </w:footnote>
  <w:footnote w:type="continuationSeparator" w:id="0">
    <w:p w14:paraId="12885804" w14:textId="77777777" w:rsidR="00C824A7" w:rsidRDefault="00C824A7" w:rsidP="00751116">
      <w:r>
        <w:continuationSeparator/>
      </w:r>
    </w:p>
    <w:p w14:paraId="13A53FD6" w14:textId="77777777" w:rsidR="00C824A7" w:rsidRDefault="00C824A7"/>
    <w:p w14:paraId="458EB8ED" w14:textId="77777777" w:rsidR="00C824A7" w:rsidRDefault="00C824A7" w:rsidP="00F0579B"/>
    <w:p w14:paraId="0F59412E" w14:textId="77777777" w:rsidR="00C824A7" w:rsidRDefault="00C824A7" w:rsidP="00C94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8EDE" w14:textId="77777777" w:rsidR="00666CFD" w:rsidRDefault="00666CF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D92D" w14:textId="77777777" w:rsidR="00B56B72" w:rsidRPr="005F4CD1" w:rsidRDefault="00B56B72" w:rsidP="00C94C6D">
    <w:r>
      <w:rPr>
        <w:noProof/>
      </w:rPr>
      <w:drawing>
        <wp:anchor distT="0" distB="0" distL="114300" distR="114300" simplePos="0" relativeHeight="251663360" behindDoc="0" locked="0" layoutInCell="1" allowOverlap="1" wp14:anchorId="2F5C6DA7" wp14:editId="07E77E88">
          <wp:simplePos x="0" y="0"/>
          <wp:positionH relativeFrom="margin">
            <wp:posOffset>4838065</wp:posOffset>
          </wp:positionH>
          <wp:positionV relativeFrom="margin">
            <wp:posOffset>-945515</wp:posOffset>
          </wp:positionV>
          <wp:extent cx="1460500" cy="454660"/>
          <wp:effectExtent l="0" t="0" r="635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A68A" w14:textId="77777777" w:rsidR="009A3DAD" w:rsidRDefault="009A3DAD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FBF28B9" wp14:editId="138A2DA2">
          <wp:simplePos x="0" y="0"/>
          <wp:positionH relativeFrom="margin">
            <wp:posOffset>4838700</wp:posOffset>
          </wp:positionH>
          <wp:positionV relativeFrom="margin">
            <wp:posOffset>-946785</wp:posOffset>
          </wp:positionV>
          <wp:extent cx="1461600" cy="453600"/>
          <wp:effectExtent l="0" t="0" r="5715" b="381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84D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9C6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B2C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5875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5AB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C7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49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94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55919572">
    <w:abstractNumId w:val="0"/>
  </w:num>
  <w:num w:numId="2" w16cid:durableId="65957307">
    <w:abstractNumId w:val="1"/>
  </w:num>
  <w:num w:numId="3" w16cid:durableId="1483691807">
    <w:abstractNumId w:val="2"/>
  </w:num>
  <w:num w:numId="4" w16cid:durableId="1139029175">
    <w:abstractNumId w:val="3"/>
  </w:num>
  <w:num w:numId="5" w16cid:durableId="1959333526">
    <w:abstractNumId w:val="8"/>
  </w:num>
  <w:num w:numId="6" w16cid:durableId="1669091000">
    <w:abstractNumId w:val="4"/>
  </w:num>
  <w:num w:numId="7" w16cid:durableId="428357819">
    <w:abstractNumId w:val="5"/>
  </w:num>
  <w:num w:numId="8" w16cid:durableId="395396000">
    <w:abstractNumId w:val="6"/>
  </w:num>
  <w:num w:numId="9" w16cid:durableId="241186137">
    <w:abstractNumId w:val="7"/>
  </w:num>
  <w:num w:numId="10" w16cid:durableId="4788880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82"/>
    <w:rsid w:val="000315F7"/>
    <w:rsid w:val="0003265D"/>
    <w:rsid w:val="0007311E"/>
    <w:rsid w:val="000A1A45"/>
    <w:rsid w:val="000B115E"/>
    <w:rsid w:val="000B209D"/>
    <w:rsid w:val="000D2A02"/>
    <w:rsid w:val="000D410C"/>
    <w:rsid w:val="000F192F"/>
    <w:rsid w:val="001175ED"/>
    <w:rsid w:val="0013217B"/>
    <w:rsid w:val="00133B63"/>
    <w:rsid w:val="00155A22"/>
    <w:rsid w:val="00170E99"/>
    <w:rsid w:val="00175277"/>
    <w:rsid w:val="00193488"/>
    <w:rsid w:val="001B178D"/>
    <w:rsid w:val="001D0D54"/>
    <w:rsid w:val="001D525D"/>
    <w:rsid w:val="002208B2"/>
    <w:rsid w:val="00234244"/>
    <w:rsid w:val="002732E0"/>
    <w:rsid w:val="002835F7"/>
    <w:rsid w:val="00291F5C"/>
    <w:rsid w:val="00294FB7"/>
    <w:rsid w:val="00295F35"/>
    <w:rsid w:val="002B2C3F"/>
    <w:rsid w:val="002B5958"/>
    <w:rsid w:val="002F65A3"/>
    <w:rsid w:val="0032735C"/>
    <w:rsid w:val="003376FB"/>
    <w:rsid w:val="00337890"/>
    <w:rsid w:val="00340519"/>
    <w:rsid w:val="003470E0"/>
    <w:rsid w:val="00350DD8"/>
    <w:rsid w:val="00352B6B"/>
    <w:rsid w:val="00356D6E"/>
    <w:rsid w:val="00384DEC"/>
    <w:rsid w:val="00390D69"/>
    <w:rsid w:val="0039139A"/>
    <w:rsid w:val="00397276"/>
    <w:rsid w:val="003A0EE7"/>
    <w:rsid w:val="003B45B3"/>
    <w:rsid w:val="003C18FD"/>
    <w:rsid w:val="003C2805"/>
    <w:rsid w:val="003F4A42"/>
    <w:rsid w:val="00402B1F"/>
    <w:rsid w:val="00446757"/>
    <w:rsid w:val="004E1715"/>
    <w:rsid w:val="00513063"/>
    <w:rsid w:val="00522915"/>
    <w:rsid w:val="00526381"/>
    <w:rsid w:val="00537CC6"/>
    <w:rsid w:val="00545E29"/>
    <w:rsid w:val="00581F6C"/>
    <w:rsid w:val="00590B45"/>
    <w:rsid w:val="00592319"/>
    <w:rsid w:val="005A2EA4"/>
    <w:rsid w:val="005A75F2"/>
    <w:rsid w:val="005B31CF"/>
    <w:rsid w:val="005C3E06"/>
    <w:rsid w:val="005F4CD1"/>
    <w:rsid w:val="005F5F77"/>
    <w:rsid w:val="005F61AE"/>
    <w:rsid w:val="00600651"/>
    <w:rsid w:val="006036AE"/>
    <w:rsid w:val="00636E78"/>
    <w:rsid w:val="00647989"/>
    <w:rsid w:val="00653B08"/>
    <w:rsid w:val="00654D4F"/>
    <w:rsid w:val="00666CFD"/>
    <w:rsid w:val="006677C7"/>
    <w:rsid w:val="00690749"/>
    <w:rsid w:val="0069354B"/>
    <w:rsid w:val="00696389"/>
    <w:rsid w:val="006B4A72"/>
    <w:rsid w:val="006D2284"/>
    <w:rsid w:val="006E15E1"/>
    <w:rsid w:val="006E40C5"/>
    <w:rsid w:val="006F06D5"/>
    <w:rsid w:val="006F20BC"/>
    <w:rsid w:val="006F73FD"/>
    <w:rsid w:val="00701036"/>
    <w:rsid w:val="00747358"/>
    <w:rsid w:val="00747A53"/>
    <w:rsid w:val="00751116"/>
    <w:rsid w:val="0078724B"/>
    <w:rsid w:val="007A2078"/>
    <w:rsid w:val="007E2994"/>
    <w:rsid w:val="007F2555"/>
    <w:rsid w:val="008122C8"/>
    <w:rsid w:val="0081379B"/>
    <w:rsid w:val="0081732B"/>
    <w:rsid w:val="008300D5"/>
    <w:rsid w:val="00832C7A"/>
    <w:rsid w:val="00856853"/>
    <w:rsid w:val="00874E39"/>
    <w:rsid w:val="008A2823"/>
    <w:rsid w:val="008A5431"/>
    <w:rsid w:val="008D7A6D"/>
    <w:rsid w:val="008E0324"/>
    <w:rsid w:val="008E218E"/>
    <w:rsid w:val="008F1CBB"/>
    <w:rsid w:val="00904F29"/>
    <w:rsid w:val="00912579"/>
    <w:rsid w:val="009A3DAD"/>
    <w:rsid w:val="009D16E2"/>
    <w:rsid w:val="009D25CE"/>
    <w:rsid w:val="00A01BCF"/>
    <w:rsid w:val="00A15075"/>
    <w:rsid w:val="00A870CC"/>
    <w:rsid w:val="00A9511F"/>
    <w:rsid w:val="00AA3AB6"/>
    <w:rsid w:val="00AB494C"/>
    <w:rsid w:val="00AC36DF"/>
    <w:rsid w:val="00AC3892"/>
    <w:rsid w:val="00AC71B3"/>
    <w:rsid w:val="00AD08B3"/>
    <w:rsid w:val="00AD214A"/>
    <w:rsid w:val="00B02E93"/>
    <w:rsid w:val="00B05F29"/>
    <w:rsid w:val="00B12ACF"/>
    <w:rsid w:val="00B37228"/>
    <w:rsid w:val="00B53EEE"/>
    <w:rsid w:val="00B56B72"/>
    <w:rsid w:val="00B632E8"/>
    <w:rsid w:val="00BA05CB"/>
    <w:rsid w:val="00BC2BAA"/>
    <w:rsid w:val="00BD2F5B"/>
    <w:rsid w:val="00BF0594"/>
    <w:rsid w:val="00BF3C7C"/>
    <w:rsid w:val="00C738B3"/>
    <w:rsid w:val="00C774DC"/>
    <w:rsid w:val="00C824A7"/>
    <w:rsid w:val="00C86CFF"/>
    <w:rsid w:val="00C94C6D"/>
    <w:rsid w:val="00CC620B"/>
    <w:rsid w:val="00CF79E9"/>
    <w:rsid w:val="00D04FB1"/>
    <w:rsid w:val="00D11481"/>
    <w:rsid w:val="00D13300"/>
    <w:rsid w:val="00D470D4"/>
    <w:rsid w:val="00D65429"/>
    <w:rsid w:val="00D67F0C"/>
    <w:rsid w:val="00DC315A"/>
    <w:rsid w:val="00DD6216"/>
    <w:rsid w:val="00DE5D74"/>
    <w:rsid w:val="00DE6704"/>
    <w:rsid w:val="00E16AB1"/>
    <w:rsid w:val="00E57E75"/>
    <w:rsid w:val="00E6377A"/>
    <w:rsid w:val="00E87349"/>
    <w:rsid w:val="00E967EE"/>
    <w:rsid w:val="00EB309E"/>
    <w:rsid w:val="00EF56E4"/>
    <w:rsid w:val="00EF5EE3"/>
    <w:rsid w:val="00F0579B"/>
    <w:rsid w:val="00F24976"/>
    <w:rsid w:val="00F346F0"/>
    <w:rsid w:val="00F41F82"/>
    <w:rsid w:val="00FA399A"/>
    <w:rsid w:val="00FC316C"/>
    <w:rsid w:val="00FF62D0"/>
    <w:rsid w:val="35C09D60"/>
    <w:rsid w:val="4515C47C"/>
    <w:rsid w:val="665532FB"/>
    <w:rsid w:val="7762C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2B36"/>
  <w15:chartTrackingRefBased/>
  <w15:docId w15:val="{7E0420BE-B7D1-4C33-8456-7FACA666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2E0"/>
    <w:rPr>
      <w:rFonts w:ascii="Open Sans" w:hAnsi="Open Sans"/>
      <w:sz w:val="20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2732E0"/>
    <w:pPr>
      <w:autoSpaceDE w:val="0"/>
      <w:autoSpaceDN w:val="0"/>
      <w:adjustRightInd w:val="0"/>
      <w:textAlignment w:val="center"/>
      <w:outlineLvl w:val="0"/>
    </w:pPr>
    <w:rPr>
      <w:rFonts w:cs="Arial"/>
      <w:b/>
      <w:bCs/>
      <w:color w:val="000000" w:themeColor="text1"/>
      <w:sz w:val="44"/>
      <w:szCs w:val="4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732E0"/>
    <w:pPr>
      <w:outlineLvl w:val="1"/>
    </w:pPr>
    <w:rPr>
      <w:sz w:val="30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2732E0"/>
    <w:pPr>
      <w:outlineLvl w:val="2"/>
    </w:pPr>
    <w:rPr>
      <w:bCs w:val="0"/>
      <w:sz w:val="24"/>
      <w:szCs w:val="22"/>
    </w:rPr>
  </w:style>
  <w:style w:type="paragraph" w:styleId="Rubrik4">
    <w:name w:val="heading 4"/>
    <w:basedOn w:val="Rubrik3"/>
    <w:next w:val="Normal"/>
    <w:link w:val="Rubrik4Char"/>
    <w:autoRedefine/>
    <w:uiPriority w:val="9"/>
    <w:unhideWhenUsed/>
    <w:qFormat/>
    <w:rsid w:val="002732E0"/>
    <w:pPr>
      <w:outlineLvl w:val="3"/>
    </w:pPr>
    <w:rPr>
      <w:sz w:val="20"/>
      <w:szCs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732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C1A1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2732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7111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2732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71114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732E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732E0"/>
    <w:rPr>
      <w:rFonts w:ascii="Open Sans" w:hAnsi="Open Sans"/>
      <w:sz w:val="20"/>
    </w:rPr>
  </w:style>
  <w:style w:type="paragraph" w:styleId="Sidfot">
    <w:name w:val="footer"/>
    <w:basedOn w:val="Normal"/>
    <w:link w:val="SidfotChar"/>
    <w:uiPriority w:val="99"/>
    <w:unhideWhenUsed/>
    <w:rsid w:val="002732E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732E0"/>
    <w:rPr>
      <w:rFonts w:ascii="Open Sans" w:hAnsi="Open Sans"/>
      <w:sz w:val="20"/>
    </w:rPr>
  </w:style>
  <w:style w:type="paragraph" w:customStyle="1" w:styleId="Normalitalic">
    <w:name w:val="Normal italic"/>
    <w:basedOn w:val="Normal"/>
    <w:next w:val="Normal"/>
    <w:link w:val="NormalitalicChar"/>
    <w:qFormat/>
    <w:rsid w:val="002732E0"/>
    <w:rPr>
      <w:i/>
      <w:iCs/>
    </w:rPr>
  </w:style>
  <w:style w:type="table" w:styleId="Tabellrutnt">
    <w:name w:val="Table Grid"/>
    <w:basedOn w:val="Normaltabell"/>
    <w:uiPriority w:val="39"/>
    <w:rsid w:val="0027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qFormat/>
    <w:rsid w:val="002732E0"/>
    <w:rPr>
      <w:rFonts w:cs="Arial"/>
      <w:sz w:val="22"/>
      <w:szCs w:val="22"/>
    </w:rPr>
  </w:style>
  <w:style w:type="character" w:styleId="Sidnummer">
    <w:name w:val="page number"/>
    <w:basedOn w:val="Standardstycketeckensnitt"/>
    <w:uiPriority w:val="99"/>
    <w:semiHidden/>
    <w:unhideWhenUsed/>
    <w:rsid w:val="002732E0"/>
  </w:style>
  <w:style w:type="paragraph" w:customStyle="1" w:styleId="Dokumentinformation">
    <w:name w:val="Dokumentinformation"/>
    <w:basedOn w:val="Normal"/>
    <w:autoRedefine/>
    <w:qFormat/>
    <w:rsid w:val="002732E0"/>
    <w:pPr>
      <w:autoSpaceDE w:val="0"/>
      <w:autoSpaceDN w:val="0"/>
      <w:adjustRightInd w:val="0"/>
      <w:textAlignment w:val="center"/>
    </w:pPr>
    <w:rPr>
      <w:rFonts w:cs="Arial"/>
      <w:color w:val="000000"/>
      <w:sz w:val="15"/>
      <w:szCs w:val="15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2732E0"/>
    <w:rPr>
      <w:rFonts w:ascii="Open Sans" w:hAnsi="Open Sans" w:cs="Arial"/>
      <w:b/>
      <w:bCs/>
      <w:color w:val="000000" w:themeColor="text1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2732E0"/>
    <w:rPr>
      <w:rFonts w:ascii="Open Sans" w:hAnsi="Open Sans" w:cs="Arial"/>
      <w:b/>
      <w:bCs/>
      <w:color w:val="000000" w:themeColor="text1"/>
      <w:sz w:val="30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2732E0"/>
    <w:rPr>
      <w:rFonts w:ascii="Open Sans" w:hAnsi="Open Sans" w:cs="Arial"/>
      <w:b/>
      <w:color w:val="000000" w:themeColor="text1"/>
      <w:szCs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2732E0"/>
    <w:rPr>
      <w:rFonts w:ascii="Open Sans" w:hAnsi="Open Sans" w:cs="Arial"/>
      <w:b/>
      <w:color w:val="000000" w:themeColor="text1"/>
      <w:sz w:val="20"/>
      <w:szCs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2732E0"/>
    <w:rPr>
      <w:rFonts w:asciiTheme="majorHAnsi" w:eastAsiaTheme="majorEastAsia" w:hAnsiTheme="majorHAnsi" w:cstheme="majorBidi"/>
      <w:color w:val="9C1A1F" w:themeColor="accent1" w:themeShade="BF"/>
      <w:sz w:val="20"/>
    </w:rPr>
  </w:style>
  <w:style w:type="character" w:customStyle="1" w:styleId="NormalitalicChar">
    <w:name w:val="Normal italic Char"/>
    <w:basedOn w:val="Standardstycketeckensnitt"/>
    <w:link w:val="Normalitalic"/>
    <w:rsid w:val="002732E0"/>
    <w:rPr>
      <w:rFonts w:ascii="Open Sans" w:hAnsi="Open Sans"/>
      <w:i/>
      <w:iCs/>
      <w:sz w:val="20"/>
    </w:rPr>
  </w:style>
  <w:style w:type="paragraph" w:customStyle="1" w:styleId="Sidnumrering">
    <w:name w:val="Sidnumrering"/>
    <w:basedOn w:val="Normal"/>
    <w:qFormat/>
    <w:rsid w:val="002732E0"/>
    <w:pPr>
      <w:jc w:val="right"/>
    </w:pPr>
    <w:rPr>
      <w:rFonts w:cs="Arial"/>
      <w:color w:val="000000"/>
      <w:sz w:val="15"/>
      <w:szCs w:val="15"/>
      <w14:textFill>
        <w14:solidFill>
          <w14:srgbClr w14:val="000000">
            <w14:alpha w14:val="50000"/>
          </w14:srgbClr>
        </w14:solidFill>
      </w14:textFill>
    </w:rPr>
  </w:style>
  <w:style w:type="character" w:customStyle="1" w:styleId="Rubrik6Char">
    <w:name w:val="Rubrik 6 Char"/>
    <w:basedOn w:val="Standardstycketeckensnitt"/>
    <w:link w:val="Rubrik6"/>
    <w:uiPriority w:val="9"/>
    <w:rsid w:val="002732E0"/>
    <w:rPr>
      <w:rFonts w:asciiTheme="majorHAnsi" w:eastAsiaTheme="majorEastAsia" w:hAnsiTheme="majorHAnsi" w:cstheme="majorBidi"/>
      <w:color w:val="671114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2732E0"/>
    <w:rPr>
      <w:rFonts w:asciiTheme="majorHAnsi" w:eastAsiaTheme="majorEastAsia" w:hAnsiTheme="majorHAnsi" w:cstheme="majorBidi"/>
      <w:i/>
      <w:iCs/>
      <w:color w:val="671114" w:themeColor="accent1" w:themeShade="7F"/>
      <w:sz w:val="20"/>
    </w:rPr>
  </w:style>
  <w:style w:type="paragraph" w:customStyle="1" w:styleId="Rubrikdokumentinformation">
    <w:name w:val="Rubrik dokumentinformation"/>
    <w:basedOn w:val="Normal"/>
    <w:autoRedefine/>
    <w:qFormat/>
    <w:rsid w:val="002732E0"/>
    <w:rPr>
      <w:rFonts w:cs="Arial"/>
      <w:b/>
      <w:bCs/>
      <w:noProof/>
      <w:color w:val="000000"/>
      <w:sz w:val="15"/>
      <w:szCs w:val="15"/>
    </w:rPr>
  </w:style>
  <w:style w:type="character" w:styleId="Platshllartext">
    <w:name w:val="Placeholder Text"/>
    <w:basedOn w:val="Standardstycketeckensnitt"/>
    <w:uiPriority w:val="99"/>
    <w:semiHidden/>
    <w:rsid w:val="002732E0"/>
    <w:rPr>
      <w:color w:val="808080"/>
    </w:rPr>
  </w:style>
  <w:style w:type="table" w:styleId="Oformateradtabell4">
    <w:name w:val="Plain Table 4"/>
    <w:basedOn w:val="Normaltabell"/>
    <w:uiPriority w:val="44"/>
    <w:rsid w:val="002732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damotslista">
    <w:name w:val="Ledamotslista"/>
    <w:basedOn w:val="Standardstycketeckensnitt"/>
    <w:rsid w:val="002732E0"/>
    <w:rPr>
      <w:sz w:val="16"/>
    </w:rPr>
  </w:style>
  <w:style w:type="character" w:styleId="Hyperlnk">
    <w:name w:val="Hyperlink"/>
    <w:basedOn w:val="Standardstycketeckensnitt"/>
    <w:uiPriority w:val="99"/>
    <w:unhideWhenUsed/>
    <w:rsid w:val="002732E0"/>
    <w:rPr>
      <w:color w:val="E78556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FF62D0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kaneskommuner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elieSund&#233;n\Downloads\Minnesanteckningar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EE2C9200EC448AB6C521E52B7778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98621-F972-4594-931F-CA7E44A7EC4F}"/>
      </w:docPartPr>
      <w:docPartBody>
        <w:p w:rsidR="00FF22CC" w:rsidRDefault="00FF22CC">
          <w:pPr>
            <w:pStyle w:val="69EE2C9200EC448AB6C521E52B777898"/>
          </w:pPr>
          <w:r w:rsidRPr="00AA3AB6">
            <w:rPr>
              <w:rStyle w:val="Platshllartext"/>
              <w:color w:val="auto"/>
            </w:rPr>
            <w:t>Klicka för datum</w:t>
          </w:r>
        </w:p>
      </w:docPartBody>
    </w:docPart>
    <w:docPart>
      <w:docPartPr>
        <w:name w:val="4C4FBF7C2BDA4A90A53B52CBAA232AA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4D71C05-8D01-4249-A92B-4D27173F1BD6}"/>
      </w:docPartPr>
      <w:docPartBody>
        <w:p w:rsidR="00FF22CC" w:rsidRDefault="00FF22CC">
          <w:pPr>
            <w:pStyle w:val="4C4FBF7C2BDA4A90A53B52CBAA232AA8"/>
          </w:pPr>
          <w:r w:rsidRPr="0060345A">
            <w:rPr>
              <w:rStyle w:val="Platshllartext"/>
            </w:rPr>
            <w:t>[Författare]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CC"/>
    <w:rsid w:val="003A5DB1"/>
    <w:rsid w:val="00725158"/>
    <w:rsid w:val="007D2CD8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9EE2C9200EC448AB6C521E52B777898">
    <w:name w:val="69EE2C9200EC448AB6C521E52B777898"/>
  </w:style>
  <w:style w:type="paragraph" w:customStyle="1" w:styleId="4C4FBF7C2BDA4A90A53B52CBAA232AA8">
    <w:name w:val="4C4FBF7C2BDA4A90A53B52CBAA232A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K färgtema">
      <a:dk1>
        <a:sysClr val="windowText" lastClr="000000"/>
      </a:dk1>
      <a:lt1>
        <a:sysClr val="window" lastClr="FFFFFF"/>
      </a:lt1>
      <a:dk2>
        <a:srgbClr val="585958"/>
      </a:dk2>
      <a:lt2>
        <a:srgbClr val="898A89"/>
      </a:lt2>
      <a:accent1>
        <a:srgbClr val="D1232A"/>
      </a:accent1>
      <a:accent2>
        <a:srgbClr val="F05922"/>
      </a:accent2>
      <a:accent3>
        <a:srgbClr val="F6921E"/>
      </a:accent3>
      <a:accent4>
        <a:srgbClr val="FFCA05"/>
      </a:accent4>
      <a:accent5>
        <a:srgbClr val="FFFFFF"/>
      </a:accent5>
      <a:accent6>
        <a:srgbClr val="FFFFFF"/>
      </a:accent6>
      <a:hlink>
        <a:srgbClr val="E78556"/>
      </a:hlink>
      <a:folHlink>
        <a:srgbClr val="ECA88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8F9E0F2FB334EA4E3465A28783E93" ma:contentTypeVersion="6" ma:contentTypeDescription="Create a new document." ma:contentTypeScope="" ma:versionID="9608a0cc7de51856f7712818f28b59c0">
  <xsd:schema xmlns:xsd="http://www.w3.org/2001/XMLSchema" xmlns:xs="http://www.w3.org/2001/XMLSchema" xmlns:p="http://schemas.microsoft.com/office/2006/metadata/properties" xmlns:ns2="66f8c143-8d38-413f-ac05-9dbc7f021d6f" xmlns:ns3="b03f484e-41ca-4483-86d1-616aaa9c25e0" targetNamespace="http://schemas.microsoft.com/office/2006/metadata/properties" ma:root="true" ma:fieldsID="49440a8bf7fd9e1270b2bcd77b2c1295" ns2:_="" ns3:_="">
    <xsd:import namespace="66f8c143-8d38-413f-ac05-9dbc7f021d6f"/>
    <xsd:import namespace="b03f484e-41ca-4483-86d1-616aaa9c2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8c143-8d38-413f-ac05-9dbc7f021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484e-41ca-4483-86d1-616aaa9c2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016EEA-4ECE-534F-BFE3-A4B6DD49C8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281913-E2EF-4DA9-96B3-71C705F33504}"/>
</file>

<file path=customXml/itemProps3.xml><?xml version="1.0" encoding="utf-8"?>
<ds:datastoreItem xmlns:ds="http://schemas.openxmlformats.org/officeDocument/2006/customXml" ds:itemID="{EFCA1796-FE19-4C80-8F22-848F41341D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541787-27CF-47FA-9C9C-7FF6D2063536}">
  <ds:schemaRefs>
    <ds:schemaRef ds:uri="http://schemas.microsoft.com/office/2006/metadata/properties"/>
    <ds:schemaRef ds:uri="http://schemas.microsoft.com/office/infopath/2007/PartnerControls"/>
    <ds:schemaRef ds:uri="0b3836a2-a650-4f5d-a311-958084f8060c"/>
    <ds:schemaRef ds:uri="3137c3c3-40a1-4718-898d-2b43d881a8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Minnesanteckningar-2023</Template>
  <TotalTime>4</TotalTime>
  <Pages>2</Pages>
  <Words>437</Words>
  <Characters>2320</Characters>
  <Application>Microsoft Office Word</Application>
  <DocSecurity>4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Sundén</dc:creator>
  <cp:keywords/>
  <dc:description/>
  <cp:lastModifiedBy>Elin Cedergren</cp:lastModifiedBy>
  <cp:revision>2</cp:revision>
  <cp:lastPrinted>2023-05-25T07:02:00Z</cp:lastPrinted>
  <dcterms:created xsi:type="dcterms:W3CDTF">2023-06-12T12:23:00Z</dcterms:created>
  <dcterms:modified xsi:type="dcterms:W3CDTF">2023-06-12T12:23:00Z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0x01010075D8F9E0F2FB334EA4E3465A28783E93</vt:lpwstr>
  </property>
  <property fmtid="{D5CDD505-2E9C-101B-9397-08002B2CF9AE}" pid="3" name="MediaServiceImageTags">
    <vt:lpwstr/>
  </property>
</Properties>
</file>