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rutnt"/>
        <w:tblW w:w="0" w:type="auto"/>
        <w:tblBorders>
          <w:left w:val="none" w:sz="0" w:space="0" w:color="auto"/>
          <w:bottom w:val="single" w:sz="2"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04"/>
        <w:gridCol w:w="2365"/>
        <w:gridCol w:w="1560"/>
        <w:gridCol w:w="889"/>
        <w:gridCol w:w="1605"/>
        <w:gridCol w:w="1605"/>
      </w:tblGrid>
      <w:tr w:rsidR="00747A53" w:rsidRPr="008E0324" w14:paraId="43DDD2B5" w14:textId="77777777" w:rsidTr="00B56B72">
        <w:tc>
          <w:tcPr>
            <w:tcW w:w="1604" w:type="dxa"/>
          </w:tcPr>
          <w:p w14:paraId="61FB7707" w14:textId="77777777" w:rsidR="00747A53" w:rsidRPr="00DC315A" w:rsidRDefault="00747A53" w:rsidP="00647989">
            <w:pPr>
              <w:pStyle w:val="Rubrikdokumentinformation"/>
            </w:pPr>
          </w:p>
          <w:p w14:paraId="071228CE" w14:textId="77777777" w:rsidR="00AA3AB6" w:rsidRPr="00DC315A" w:rsidRDefault="00AA3AB6" w:rsidP="00647989">
            <w:pPr>
              <w:pStyle w:val="Rubrikdokumentinformation"/>
            </w:pPr>
            <w:r w:rsidRPr="00DC315A">
              <w:t>Datum</w:t>
            </w:r>
          </w:p>
          <w:p w14:paraId="5EB41178" w14:textId="51B4C205" w:rsidR="00747A53" w:rsidRPr="00DC315A" w:rsidRDefault="00FD366A" w:rsidP="00AA3AB6">
            <w:pPr>
              <w:pStyle w:val="Dokumentinformation"/>
              <w:rPr>
                <w:lang w:val="sv-SE"/>
              </w:rPr>
            </w:pPr>
            <w:sdt>
              <w:sdtPr>
                <w:rPr>
                  <w:lang w:val="sv-SE"/>
                </w:rPr>
                <w:id w:val="138091642"/>
                <w:placeholder>
                  <w:docPart w:val="69EE2C9200EC448AB6C521E52B777898"/>
                </w:placeholder>
                <w:date w:fullDate="2024-04-03T00:00:00Z">
                  <w:dateFormat w:val="yyyy-MM-dd"/>
                  <w:lid w:val="sv-SE"/>
                  <w:storeMappedDataAs w:val="dateTime"/>
                  <w:calendar w:val="gregorian"/>
                </w:date>
              </w:sdtPr>
              <w:sdtContent>
                <w:r w:rsidR="00986D63">
                  <w:rPr>
                    <w:lang w:val="sv-SE"/>
                  </w:rPr>
                  <w:t>2024-04-03</w:t>
                </w:r>
              </w:sdtContent>
            </w:sdt>
          </w:p>
        </w:tc>
        <w:tc>
          <w:tcPr>
            <w:tcW w:w="2365" w:type="dxa"/>
          </w:tcPr>
          <w:p w14:paraId="3D0F0FFF" w14:textId="77777777" w:rsidR="00747A53" w:rsidRPr="00DC315A" w:rsidRDefault="00747A53" w:rsidP="00647989">
            <w:pPr>
              <w:pStyle w:val="Rubrikdokumentinformation"/>
            </w:pPr>
          </w:p>
          <w:p w14:paraId="20A83A1C" w14:textId="77777777" w:rsidR="00B56B72" w:rsidRPr="008E0324" w:rsidRDefault="00B56B72" w:rsidP="00144643">
            <w:pPr>
              <w:pStyle w:val="Dokumentinformation"/>
              <w:rPr>
                <w:b/>
                <w:bCs/>
                <w:lang w:val="sv-SE"/>
              </w:rPr>
            </w:pPr>
          </w:p>
        </w:tc>
        <w:tc>
          <w:tcPr>
            <w:tcW w:w="1560" w:type="dxa"/>
          </w:tcPr>
          <w:p w14:paraId="70CA07D4" w14:textId="77777777" w:rsidR="00747A53" w:rsidRPr="008E0324" w:rsidRDefault="00747A53" w:rsidP="00B53EEE">
            <w:pPr>
              <w:pStyle w:val="Dokumentinformation"/>
              <w:rPr>
                <w:noProof/>
                <w:lang w:val="sv-SE"/>
              </w:rPr>
            </w:pPr>
            <w:r w:rsidRPr="008E0324">
              <w:rPr>
                <w:noProof/>
                <w:lang w:val="sv-SE"/>
              </w:rPr>
              <w:br/>
            </w:r>
          </w:p>
        </w:tc>
        <w:tc>
          <w:tcPr>
            <w:tcW w:w="889" w:type="dxa"/>
          </w:tcPr>
          <w:p w14:paraId="119B510C" w14:textId="77777777" w:rsidR="00747A53" w:rsidRPr="008E0324" w:rsidRDefault="00747A53" w:rsidP="00B53EEE">
            <w:pPr>
              <w:pStyle w:val="Dokumentinformation"/>
              <w:rPr>
                <w:b/>
                <w:bCs/>
                <w:noProof/>
                <w:lang w:val="sv-SE"/>
              </w:rPr>
            </w:pPr>
          </w:p>
        </w:tc>
        <w:tc>
          <w:tcPr>
            <w:tcW w:w="1605" w:type="dxa"/>
          </w:tcPr>
          <w:p w14:paraId="0E80E4BF" w14:textId="77777777" w:rsidR="00747A53" w:rsidRPr="008E0324" w:rsidRDefault="00747A53" w:rsidP="00B53EEE">
            <w:pPr>
              <w:pStyle w:val="Dokumentinformation"/>
              <w:rPr>
                <w:b/>
                <w:bCs/>
                <w:noProof/>
                <w:lang w:val="sv-SE"/>
              </w:rPr>
            </w:pPr>
          </w:p>
        </w:tc>
        <w:tc>
          <w:tcPr>
            <w:tcW w:w="1605" w:type="dxa"/>
          </w:tcPr>
          <w:p w14:paraId="01D42D63" w14:textId="77777777" w:rsidR="00747A53" w:rsidRPr="008E0324" w:rsidRDefault="00747A53" w:rsidP="00B53EEE">
            <w:pPr>
              <w:pStyle w:val="Dokumentinformation"/>
              <w:rPr>
                <w:noProof/>
                <w:lang w:val="sv-SE"/>
              </w:rPr>
            </w:pPr>
          </w:p>
        </w:tc>
      </w:tr>
    </w:tbl>
    <w:p w14:paraId="2FE935E2" w14:textId="77777777" w:rsidR="00A9511F" w:rsidRPr="008E0324" w:rsidRDefault="00A9511F" w:rsidP="00904F29">
      <w:pPr>
        <w:pStyle w:val="Rubrik1"/>
      </w:pPr>
    </w:p>
    <w:p w14:paraId="3BB5F4E6" w14:textId="06FDE2C3" w:rsidR="008A5431" w:rsidRPr="00904F29" w:rsidRDefault="00F41F82" w:rsidP="00904F29">
      <w:pPr>
        <w:pStyle w:val="Rubrik1"/>
      </w:pPr>
      <w:r w:rsidRPr="00904F29">
        <w:t xml:space="preserve">Områdesnätverk </w:t>
      </w:r>
      <w:r w:rsidR="00144643">
        <w:t>Missbruk och Beroende</w:t>
      </w:r>
    </w:p>
    <w:p w14:paraId="4E80DF84" w14:textId="77777777" w:rsidR="008F1CBB" w:rsidRPr="00DC315A" w:rsidRDefault="008F1CBB" w:rsidP="008F1CBB"/>
    <w:p w14:paraId="410B9B20" w14:textId="141F9751" w:rsidR="008A5431" w:rsidRPr="00DC315A" w:rsidRDefault="00EF5EE3" w:rsidP="008A5431">
      <w:r w:rsidRPr="00DC315A">
        <w:rPr>
          <w:b/>
          <w:bCs/>
        </w:rPr>
        <w:t>Tid</w:t>
      </w:r>
      <w:r w:rsidR="00FC316C" w:rsidRPr="00DC315A">
        <w:rPr>
          <w:b/>
          <w:bCs/>
        </w:rPr>
        <w:t>:</w:t>
      </w:r>
      <w:r w:rsidRPr="00DC315A">
        <w:tab/>
      </w:r>
      <w:r w:rsidRPr="00DC315A">
        <w:tab/>
      </w:r>
      <w:r w:rsidR="00D65429">
        <w:t>202</w:t>
      </w:r>
      <w:r w:rsidR="0003666F">
        <w:t>4-0</w:t>
      </w:r>
      <w:r w:rsidR="002A06E8">
        <w:t>4-</w:t>
      </w:r>
      <w:r w:rsidR="00242FA0">
        <w:t>11</w:t>
      </w:r>
      <w:r w:rsidR="00AC0F36">
        <w:t xml:space="preserve"> kl</w:t>
      </w:r>
      <w:r w:rsidR="00A13479">
        <w:t>.</w:t>
      </w:r>
      <w:r w:rsidR="00AC0F36">
        <w:t xml:space="preserve"> 13.00-15.00</w:t>
      </w:r>
    </w:p>
    <w:p w14:paraId="078D7DE1" w14:textId="5DE6CEBC" w:rsidR="00672F96" w:rsidRDefault="00EF5EE3" w:rsidP="00672F96">
      <w:pPr>
        <w:rPr>
          <w:rFonts w:ascii="Segoe UI" w:hAnsi="Segoe UI" w:cs="Segoe UI"/>
          <w:color w:val="252424"/>
        </w:rPr>
      </w:pPr>
      <w:r w:rsidRPr="00DC315A">
        <w:rPr>
          <w:b/>
          <w:bCs/>
        </w:rPr>
        <w:t>Plats</w:t>
      </w:r>
      <w:r w:rsidR="00FC316C" w:rsidRPr="00DC315A">
        <w:rPr>
          <w:b/>
          <w:bCs/>
        </w:rPr>
        <w:t>:</w:t>
      </w:r>
      <w:r w:rsidRPr="00DC315A">
        <w:tab/>
      </w:r>
      <w:r w:rsidRPr="00DC315A">
        <w:tab/>
      </w:r>
      <w:r w:rsidR="00242FA0">
        <w:t>Teams</w:t>
      </w:r>
    </w:p>
    <w:p w14:paraId="57EA65D7" w14:textId="5A22D3C3" w:rsidR="00871B33" w:rsidRDefault="00871B33" w:rsidP="00294C7B"/>
    <w:p w14:paraId="599C735D" w14:textId="5B430F37" w:rsidR="00337890" w:rsidRPr="00DC315A" w:rsidRDefault="003C687A" w:rsidP="008A5431">
      <w:r>
        <w:t xml:space="preserve"> </w:t>
      </w:r>
    </w:p>
    <w:p w14:paraId="6202A168" w14:textId="04921D8F" w:rsidR="00B56B72" w:rsidRDefault="00144643" w:rsidP="00904F29">
      <w:pPr>
        <w:pStyle w:val="Rubrik3"/>
      </w:pPr>
      <w:r>
        <w:t>Deltagare</w:t>
      </w:r>
    </w:p>
    <w:p w14:paraId="336ADB80" w14:textId="1835148B" w:rsidR="00701036" w:rsidRDefault="00F41F82" w:rsidP="00701036">
      <w:r w:rsidRPr="000315F7">
        <w:t>Delregion Nordväst</w:t>
      </w:r>
      <w:r w:rsidR="001B178D" w:rsidRPr="000315F7">
        <w:t xml:space="preserve">: </w:t>
      </w:r>
      <w:r w:rsidR="00144643">
        <w:t xml:space="preserve">Lotta Johansson, Ulrika Skeppstedt </w:t>
      </w:r>
      <w:r w:rsidR="00AE4845">
        <w:t>(förhinder)</w:t>
      </w:r>
    </w:p>
    <w:p w14:paraId="74CF9FEB" w14:textId="1393F670" w:rsidR="00701036" w:rsidRDefault="00F41F82" w:rsidP="00701036">
      <w:r>
        <w:t>Delregion Mellersta</w:t>
      </w:r>
      <w:r w:rsidR="001B178D">
        <w:t xml:space="preserve">: </w:t>
      </w:r>
      <w:r w:rsidR="00144643">
        <w:t xml:space="preserve">Sofia Holmberg, Jennie Göransson Skarp </w:t>
      </w:r>
    </w:p>
    <w:p w14:paraId="6B01D5B3" w14:textId="0A5C765A" w:rsidR="00F41F82" w:rsidRPr="00A15075" w:rsidRDefault="00F41F82" w:rsidP="00701036">
      <w:r w:rsidRPr="00A15075">
        <w:t>Delregion Malmö</w:t>
      </w:r>
      <w:r w:rsidR="001B178D" w:rsidRPr="00A15075">
        <w:t xml:space="preserve">: </w:t>
      </w:r>
      <w:r w:rsidR="007F0FBE">
        <w:t xml:space="preserve">Jenny </w:t>
      </w:r>
      <w:r w:rsidR="00935FCC">
        <w:t>W</w:t>
      </w:r>
      <w:r w:rsidR="00CB0AF5">
        <w:t>iström</w:t>
      </w:r>
      <w:r w:rsidR="00144643">
        <w:t>, Christina Ek</w:t>
      </w:r>
    </w:p>
    <w:p w14:paraId="29F12F9C" w14:textId="551C6A56" w:rsidR="00F41F82" w:rsidRDefault="00F41F82" w:rsidP="00F41F82">
      <w:r>
        <w:t>Delregion Sydväst</w:t>
      </w:r>
      <w:r w:rsidR="001B178D">
        <w:t xml:space="preserve">: </w:t>
      </w:r>
      <w:r w:rsidR="00144643">
        <w:t xml:space="preserve">Malin Gunnarsson </w:t>
      </w:r>
    </w:p>
    <w:p w14:paraId="7208A5D3" w14:textId="613A2F6B" w:rsidR="00F41F82" w:rsidRDefault="00F41F82" w:rsidP="00F41F82">
      <w:r>
        <w:t>Delregion Nordost</w:t>
      </w:r>
      <w:r w:rsidR="001B178D">
        <w:t xml:space="preserve">: </w:t>
      </w:r>
      <w:r w:rsidR="00144643">
        <w:t>Petter Hector</w:t>
      </w:r>
      <w:r w:rsidR="003F41E1">
        <w:t xml:space="preserve"> (förhinder)</w:t>
      </w:r>
      <w:r w:rsidR="00144643">
        <w:t xml:space="preserve"> och Mariana Möller </w:t>
      </w:r>
    </w:p>
    <w:p w14:paraId="18EE4AFF" w14:textId="64315010" w:rsidR="00144643" w:rsidRPr="00144643" w:rsidRDefault="00F41F82" w:rsidP="00FC1A84">
      <w:r>
        <w:t>Delregion Sydost</w:t>
      </w:r>
      <w:r w:rsidR="001B178D">
        <w:t xml:space="preserve">: </w:t>
      </w:r>
      <w:r w:rsidR="00144643">
        <w:t xml:space="preserve">Karin Lindén </w:t>
      </w:r>
      <w:r w:rsidR="00A720A0">
        <w:t xml:space="preserve">/ </w:t>
      </w:r>
      <w:r w:rsidR="005E2DBF" w:rsidRPr="005E2DBF">
        <w:t xml:space="preserve">Helen Arvidsson </w:t>
      </w:r>
    </w:p>
    <w:p w14:paraId="24AACD91" w14:textId="77777777" w:rsidR="00144643" w:rsidRPr="00DC315A" w:rsidRDefault="00144643" w:rsidP="00B53EEE">
      <w:pPr>
        <w:pStyle w:val="Dokumentinformation"/>
        <w:rPr>
          <w:lang w:val="sv-SE"/>
        </w:rPr>
      </w:pPr>
    </w:p>
    <w:p w14:paraId="5EDB8E82" w14:textId="0AAD1C6F" w:rsidR="00337890" w:rsidRDefault="000A1A45" w:rsidP="00B53EEE">
      <w:r>
        <w:t xml:space="preserve">Skånes Kommuner: </w:t>
      </w:r>
    </w:p>
    <w:p w14:paraId="17348446" w14:textId="7C5457A8" w:rsidR="00AA1FB9" w:rsidRDefault="00144643" w:rsidP="00D4464F">
      <w:r>
        <w:t xml:space="preserve">Emelie Sundén </w:t>
      </w:r>
    </w:p>
    <w:p w14:paraId="3C83AEFF" w14:textId="05A12B3E" w:rsidR="00762B28" w:rsidRDefault="00762B28" w:rsidP="00D4464F">
      <w:r>
        <w:t>Anna Karin</w:t>
      </w:r>
      <w:r w:rsidR="005319F5">
        <w:t xml:space="preserve"> Odhner</w:t>
      </w:r>
    </w:p>
    <w:p w14:paraId="33A0BDDB" w14:textId="77777777" w:rsidR="002F505D" w:rsidRPr="00417A40" w:rsidRDefault="002F505D" w:rsidP="00AA1FB9">
      <w:pPr>
        <w:ind w:left="720"/>
      </w:pPr>
    </w:p>
    <w:p w14:paraId="49397133" w14:textId="1A6E9B68" w:rsidR="00672F96" w:rsidRDefault="00672F96" w:rsidP="00672F96">
      <w:pPr>
        <w:pStyle w:val="Rubrik3"/>
      </w:pPr>
      <w:r>
        <w:t>Yrkesresan Skadligt bruk och beroende</w:t>
      </w:r>
    </w:p>
    <w:p w14:paraId="52317D22" w14:textId="1D2162F5" w:rsidR="00230EAB" w:rsidRDefault="00672F96" w:rsidP="00672F96">
      <w:r>
        <w:t xml:space="preserve">Camilla Waern </w:t>
      </w:r>
      <w:r w:rsidR="0086116A">
        <w:t>Nyström</w:t>
      </w:r>
      <w:r w:rsidR="00AC0F36">
        <w:t>, nationell projektledare</w:t>
      </w:r>
      <w:r w:rsidR="0086116A">
        <w:t xml:space="preserve"> </w:t>
      </w:r>
      <w:r w:rsidR="000205D4">
        <w:t xml:space="preserve">&amp; </w:t>
      </w:r>
      <w:r w:rsidR="00230EAB" w:rsidRPr="00230EAB">
        <w:t xml:space="preserve">Malin </w:t>
      </w:r>
      <w:proofErr w:type="spellStart"/>
      <w:r w:rsidR="00230EAB" w:rsidRPr="00230EAB">
        <w:t>Muntzing</w:t>
      </w:r>
      <w:proofErr w:type="spellEnd"/>
      <w:r w:rsidR="00230EAB" w:rsidRPr="00230EAB">
        <w:t>, Malmö</w:t>
      </w:r>
      <w:r w:rsidR="002C5226">
        <w:t xml:space="preserve"> som deltar i nationell referensgrupp och arbetsgrupp. </w:t>
      </w:r>
    </w:p>
    <w:p w14:paraId="59BD1C0A" w14:textId="77777777" w:rsidR="00440054" w:rsidRDefault="00440054" w:rsidP="00672F96"/>
    <w:p w14:paraId="79F8D03C" w14:textId="4C61BE5D" w:rsidR="00D56F95" w:rsidRDefault="00307C58" w:rsidP="00672F96">
      <w:r>
        <w:t>Camilla b</w:t>
      </w:r>
      <w:r w:rsidR="00440054">
        <w:t xml:space="preserve">örjade sitt </w:t>
      </w:r>
      <w:r w:rsidR="00AD40BE">
        <w:t>uppdrag</w:t>
      </w:r>
      <w:r w:rsidR="00440054">
        <w:t xml:space="preserve"> i december</w:t>
      </w:r>
      <w:r>
        <w:t xml:space="preserve"> och är p</w:t>
      </w:r>
      <w:r w:rsidR="00440054">
        <w:t xml:space="preserve">lacerad i Jönköping. </w:t>
      </w:r>
      <w:r w:rsidR="002C5226">
        <w:t xml:space="preserve">Se bifogade bilder samt inbjudan att delta i nationell arbetsgrupp. </w:t>
      </w:r>
    </w:p>
    <w:p w14:paraId="7A20B60B" w14:textId="5A414C6F" w:rsidR="004102A2" w:rsidRDefault="000205D4" w:rsidP="00672F96">
      <w:r>
        <w:t>T</w:t>
      </w:r>
      <w:r w:rsidR="004102A2">
        <w:t>vå filmer</w:t>
      </w:r>
      <w:r w:rsidR="00AE4845">
        <w:t xml:space="preserve"> om Yrkesresorna</w:t>
      </w:r>
      <w:r w:rsidR="002C5226">
        <w:t>;</w:t>
      </w:r>
      <w:r w:rsidR="0073244D">
        <w:t xml:space="preserve"> </w:t>
      </w:r>
      <w:hyperlink r:id="rId11" w:history="1">
        <w:r w:rsidRPr="000205D4">
          <w:rPr>
            <w:rStyle w:val="Hyperlnk"/>
          </w:rPr>
          <w:t>Om Yrkesresan | Yrkesresan | SKR</w:t>
        </w:r>
      </w:hyperlink>
    </w:p>
    <w:p w14:paraId="576030B3" w14:textId="77777777" w:rsidR="000B1C8F" w:rsidRDefault="000B1C8F" w:rsidP="00672F96"/>
    <w:p w14:paraId="39C48E77" w14:textId="77777777" w:rsidR="00633884" w:rsidRDefault="00575397" w:rsidP="00672F96">
      <w:r w:rsidRPr="008D4D14">
        <w:rPr>
          <w:b/>
          <w:bCs/>
        </w:rPr>
        <w:t>Kommunernas roll</w:t>
      </w:r>
      <w:r w:rsidR="002E54C0" w:rsidRPr="008D4D14">
        <w:rPr>
          <w:b/>
          <w:bCs/>
        </w:rPr>
        <w:t xml:space="preserve"> i Yrkesresan</w:t>
      </w:r>
      <w:r w:rsidR="002E54C0">
        <w:t xml:space="preserve">. </w:t>
      </w:r>
    </w:p>
    <w:p w14:paraId="127A6F34" w14:textId="6AD6493D" w:rsidR="00575397" w:rsidRDefault="002E54C0" w:rsidP="00672F96">
      <w:r>
        <w:t>F</w:t>
      </w:r>
      <w:r w:rsidR="00575397">
        <w:t xml:space="preserve">inansiering och skapa </w:t>
      </w:r>
      <w:r w:rsidR="00F83827">
        <w:t xml:space="preserve">förutsättningar för medarbetare att delta. </w:t>
      </w:r>
      <w:r w:rsidR="00027900">
        <w:t xml:space="preserve">Bidra med utbildare till kurserna. </w:t>
      </w:r>
    </w:p>
    <w:p w14:paraId="5C60F211" w14:textId="34B8FA35" w:rsidR="00CF6D5B" w:rsidRDefault="00CF6D5B" w:rsidP="00CF6D5B">
      <w:r>
        <w:t xml:space="preserve">Uppdraget för RSS med regionalt uppdrag är att projektleda genomförandet av </w:t>
      </w:r>
      <w:r w:rsidR="003C5A83">
        <w:t>Yrkesresan i Skåne</w:t>
      </w:r>
      <w:r>
        <w:t>.</w:t>
      </w:r>
      <w:r w:rsidR="003C5A83">
        <w:t xml:space="preserve"> RSS i Skåne är Skånes </w:t>
      </w:r>
      <w:r w:rsidR="00AE4845">
        <w:t>K</w:t>
      </w:r>
      <w:r w:rsidR="003C5A83">
        <w:t xml:space="preserve">ommuner. Här finns redan regionala projektledare för Barn och unga samt </w:t>
      </w:r>
      <w:r w:rsidR="00BE7596">
        <w:t xml:space="preserve">Funktionshinder utförare. </w:t>
      </w:r>
      <w:r w:rsidR="00581AF8">
        <w:t xml:space="preserve">Hur regional projektledare för Skadligt bruk och beroende ska tillsättas är ännu inte färdigt, utan är en dialog som måste </w:t>
      </w:r>
      <w:r w:rsidR="008D4D14">
        <w:t xml:space="preserve">tas inom Skånes </w:t>
      </w:r>
      <w:r w:rsidR="00AE4845">
        <w:t>K</w:t>
      </w:r>
      <w:r w:rsidR="008D4D14">
        <w:t xml:space="preserve">ommuner. </w:t>
      </w:r>
      <w:r w:rsidR="00581AF8">
        <w:t xml:space="preserve"> </w:t>
      </w:r>
      <w:r w:rsidR="003C5A83">
        <w:t xml:space="preserve"> </w:t>
      </w:r>
      <w:r>
        <w:t xml:space="preserve"> </w:t>
      </w:r>
    </w:p>
    <w:p w14:paraId="211CE9A1" w14:textId="77777777" w:rsidR="002E54C0" w:rsidRDefault="002E54C0" w:rsidP="00672F96"/>
    <w:p w14:paraId="420E8C26" w14:textId="6748E0DD" w:rsidR="00A72E04" w:rsidRDefault="00A37B1D" w:rsidP="00672F96">
      <w:r w:rsidRPr="008D4D14">
        <w:rPr>
          <w:b/>
          <w:bCs/>
        </w:rPr>
        <w:t>Fundering</w:t>
      </w:r>
      <w:r w:rsidR="00AB750B" w:rsidRPr="008D4D14">
        <w:rPr>
          <w:b/>
          <w:bCs/>
        </w:rPr>
        <w:t xml:space="preserve"> </w:t>
      </w:r>
      <w:r w:rsidR="002E54C0" w:rsidRPr="008D4D14">
        <w:rPr>
          <w:b/>
          <w:bCs/>
        </w:rPr>
        <w:t>från nätverket</w:t>
      </w:r>
      <w:r w:rsidR="00AE4845">
        <w:t>;</w:t>
      </w:r>
      <w:r w:rsidR="002E54C0">
        <w:t xml:space="preserve"> S</w:t>
      </w:r>
      <w:r w:rsidR="00AB750B">
        <w:t>amsjuklighetsutredningen</w:t>
      </w:r>
      <w:r>
        <w:t xml:space="preserve"> som inte är färdig</w:t>
      </w:r>
      <w:r w:rsidR="005D3A4B">
        <w:t>. H</w:t>
      </w:r>
      <w:r w:rsidR="00AB750B">
        <w:t xml:space="preserve">ur vi kan tänka runt det kopplat till </w:t>
      </w:r>
      <w:r w:rsidR="006F7413">
        <w:t>Yrkesresan</w:t>
      </w:r>
      <w:r w:rsidR="005D3A4B">
        <w:t>?</w:t>
      </w:r>
      <w:r w:rsidR="006F7413">
        <w:t xml:space="preserve"> </w:t>
      </w:r>
      <w:r w:rsidR="005D3A4B">
        <w:br/>
      </w:r>
      <w:r w:rsidR="00AE4845">
        <w:t>K</w:t>
      </w:r>
      <w:r w:rsidR="000C1E42">
        <w:t>ompetensutveckling</w:t>
      </w:r>
      <w:r w:rsidR="00A72E04">
        <w:t xml:space="preserve"> över tid</w:t>
      </w:r>
      <w:r w:rsidR="00AE4845">
        <w:t xml:space="preserve"> behövs</w:t>
      </w:r>
      <w:r w:rsidR="00A72E04">
        <w:t xml:space="preserve">, oavsett vad </w:t>
      </w:r>
      <w:r w:rsidR="00ED618B">
        <w:t xml:space="preserve">Samsjuklighetsutredningen kommer fram till. </w:t>
      </w:r>
      <w:r w:rsidR="006D02D2">
        <w:t xml:space="preserve">Yrkesresan </w:t>
      </w:r>
      <w:r w:rsidR="00AE4845">
        <w:t xml:space="preserve">måste </w:t>
      </w:r>
      <w:r w:rsidR="006D02D2">
        <w:t xml:space="preserve">följa utvecklingen och uppdateras så snart det sker uppdateringar från Socialstyrelsen och liknande. </w:t>
      </w:r>
      <w:r w:rsidR="00CC0E2B">
        <w:t xml:space="preserve">Viktigt för </w:t>
      </w:r>
      <w:r w:rsidR="004E6889">
        <w:t xml:space="preserve">Yrkesresorna </w:t>
      </w:r>
      <w:r w:rsidR="006D02D2">
        <w:t xml:space="preserve">är även </w:t>
      </w:r>
      <w:r w:rsidR="004E6889">
        <w:t>att kartlägga var de möter varandra och har sina knutpunkter. Finns det kanske utbildningar som kan vara samm</w:t>
      </w:r>
      <w:r w:rsidR="00A71F61">
        <w:t>a inom vissa områden</w:t>
      </w:r>
      <w:r w:rsidR="006D02D2">
        <w:t>? Til</w:t>
      </w:r>
      <w:r w:rsidR="00AE4845">
        <w:t xml:space="preserve">l </w:t>
      </w:r>
      <w:r w:rsidR="006D02D2">
        <w:t>exempel</w:t>
      </w:r>
      <w:r w:rsidR="00A54627">
        <w:t xml:space="preserve"> funktionsnedsättning och skadligt bruk?</w:t>
      </w:r>
      <w:r w:rsidR="006D02D2">
        <w:t xml:space="preserve"> </w:t>
      </w:r>
    </w:p>
    <w:p w14:paraId="07B5B383" w14:textId="787BD7B1" w:rsidR="00AB750B" w:rsidRDefault="006F7413" w:rsidP="00672F96">
      <w:r>
        <w:t xml:space="preserve"> </w:t>
      </w:r>
    </w:p>
    <w:p w14:paraId="17B71112" w14:textId="08D6A5B8" w:rsidR="00421549" w:rsidRPr="00A77C9E" w:rsidRDefault="00D56F95" w:rsidP="00FB73E1">
      <w:pPr>
        <w:rPr>
          <w:b/>
          <w:bCs/>
        </w:rPr>
      </w:pPr>
      <w:r w:rsidRPr="00A77C9E">
        <w:rPr>
          <w:b/>
          <w:bCs/>
        </w:rPr>
        <w:t xml:space="preserve">Status vad gäller kursproduktion </w:t>
      </w:r>
    </w:p>
    <w:p w14:paraId="1F9F191A" w14:textId="02FB08F9" w:rsidR="00284368" w:rsidRDefault="00284368" w:rsidP="00FB73E1">
      <w:r>
        <w:lastRenderedPageBreak/>
        <w:t xml:space="preserve">Rekrytering av arbetsgrupp för att få igång första </w:t>
      </w:r>
      <w:r w:rsidR="00633884">
        <w:t>kursen pågår</w:t>
      </w:r>
      <w:r>
        <w:t>. Det är svårt att rekrytera då det ska finnas en bred representation</w:t>
      </w:r>
      <w:r w:rsidR="00633884">
        <w:t>.</w:t>
      </w:r>
      <w:r>
        <w:t xml:space="preserve"> </w:t>
      </w:r>
    </w:p>
    <w:p w14:paraId="70D60598" w14:textId="43E51475" w:rsidR="00C10A71" w:rsidRDefault="00633884" w:rsidP="0090469C">
      <w:r>
        <w:t>Det pågår d</w:t>
      </w:r>
      <w:r w:rsidR="00421549">
        <w:t xml:space="preserve">ialoger runt hur lär man sig på bästa sätt och </w:t>
      </w:r>
      <w:r w:rsidR="00626571">
        <w:t xml:space="preserve">vad man ska lära. Upp till region och kommun </w:t>
      </w:r>
      <w:r w:rsidR="00201E55">
        <w:t xml:space="preserve">Tittar på vilket </w:t>
      </w:r>
      <w:r w:rsidR="00AC1092">
        <w:t>kunskapsunderlag</w:t>
      </w:r>
      <w:r w:rsidR="00201E55">
        <w:t xml:space="preserve"> som finns. Håller det som finns?</w:t>
      </w:r>
      <w:r w:rsidR="00C10A71">
        <w:t xml:space="preserve"> </w:t>
      </w:r>
    </w:p>
    <w:p w14:paraId="579C0236" w14:textId="77777777" w:rsidR="00AE4845" w:rsidRDefault="00AE4845" w:rsidP="0090469C"/>
    <w:p w14:paraId="2082E815" w14:textId="4F8012E7" w:rsidR="00DD7BAC" w:rsidRDefault="00AE4845" w:rsidP="00D37704">
      <w:r>
        <w:t>Upplägget för Yrkesresan är inte klart och det är inte heller klart kring vilka delar som k</w:t>
      </w:r>
      <w:r w:rsidR="00453F96">
        <w:t xml:space="preserve">ommer att genomföras digitalt eller fysiskt. </w:t>
      </w:r>
      <w:r w:rsidR="00F65090">
        <w:t>Beslut</w:t>
      </w:r>
      <w:r w:rsidR="00822985">
        <w:t xml:space="preserve"> kommer </w:t>
      </w:r>
      <w:r w:rsidR="00F65090">
        <w:t>fattas</w:t>
      </w:r>
      <w:r w:rsidR="00822985">
        <w:t xml:space="preserve"> i samband med dialogerna som förs </w:t>
      </w:r>
      <w:r w:rsidR="00AE0B51">
        <w:t xml:space="preserve">om hur en lär sig bäst. </w:t>
      </w:r>
      <w:r w:rsidR="00D37704">
        <w:t xml:space="preserve">Yrkesresan har även </w:t>
      </w:r>
      <w:r w:rsidR="007C450A">
        <w:t>tillgång till en</w:t>
      </w:r>
      <w:r w:rsidR="007C1427">
        <w:t xml:space="preserve"> utbildningsdesigner som kan hjälpa </w:t>
      </w:r>
      <w:r w:rsidR="007C450A">
        <w:t xml:space="preserve">i tankarna runt hur vi </w:t>
      </w:r>
      <w:r w:rsidR="005C5499">
        <w:t>ska</w:t>
      </w:r>
      <w:r w:rsidR="007C1427">
        <w:t xml:space="preserve"> lägga upp utbildningarna. </w:t>
      </w:r>
    </w:p>
    <w:p w14:paraId="30AF8F8D" w14:textId="77777777" w:rsidR="00C73737" w:rsidRDefault="00C73737" w:rsidP="00D37704"/>
    <w:p w14:paraId="5D190EB8" w14:textId="2DA0433C" w:rsidR="00C73737" w:rsidRPr="00966D24" w:rsidRDefault="00C73737" w:rsidP="00C73737">
      <w:r w:rsidRPr="00966D24">
        <w:rPr>
          <w:b/>
          <w:bCs/>
        </w:rPr>
        <w:t>Öppet forum,</w:t>
      </w:r>
      <w:r>
        <w:t xml:space="preserve"> </w:t>
      </w:r>
      <w:r w:rsidR="00966D24">
        <w:t xml:space="preserve">Här är alla välkomna. </w:t>
      </w:r>
      <w:r w:rsidR="00FE3547">
        <w:t>B</w:t>
      </w:r>
      <w:r w:rsidR="00966D24">
        <w:t>erör alla Yrkesresor. Info om</w:t>
      </w:r>
      <w:r>
        <w:t xml:space="preserve"> hur man ligger till inom de olika resorna.</w:t>
      </w:r>
      <w:r w:rsidR="00966D24">
        <w:t xml:space="preserve"> </w:t>
      </w:r>
      <w:r w:rsidR="00966D24" w:rsidRPr="00966D24">
        <w:t>Länk</w:t>
      </w:r>
      <w:r w:rsidR="00966D24">
        <w:t xml:space="preserve"> till nästa </w:t>
      </w:r>
      <w:r w:rsidR="00637B18">
        <w:t>tillfälle</w:t>
      </w:r>
      <w:r w:rsidRPr="00966D24">
        <w:t xml:space="preserve"> </w:t>
      </w:r>
      <w:r w:rsidR="00551F07">
        <w:t>16 april 10-12.</w:t>
      </w:r>
      <w:r w:rsidR="00FE3547">
        <w:t xml:space="preserve"> Öppet forum spelas även in.</w:t>
      </w:r>
      <w:r w:rsidR="00551F07">
        <w:t xml:space="preserve"> </w:t>
      </w:r>
      <w:hyperlink r:id="rId12" w:history="1">
        <w:r w:rsidR="00551F07" w:rsidRPr="008F1F0C">
          <w:rPr>
            <w:rStyle w:val="Hyperlnk"/>
          </w:rPr>
          <w:t>https://skr.se/skr/tjanster/evenemang/hittaevenemang/kalenderhandelser/oppetforumyrkesresan.79570.html</w:t>
        </w:r>
      </w:hyperlink>
    </w:p>
    <w:p w14:paraId="708F8C8A" w14:textId="77777777" w:rsidR="005C5499" w:rsidRPr="00966D24" w:rsidRDefault="005C5499" w:rsidP="00822985"/>
    <w:p w14:paraId="4BFBC80D" w14:textId="77777777" w:rsidR="00D62BB7" w:rsidRDefault="005C5499" w:rsidP="00822985">
      <w:r w:rsidRPr="008D4D14">
        <w:rPr>
          <w:b/>
          <w:bCs/>
        </w:rPr>
        <w:t>Fundering från nätverket</w:t>
      </w:r>
      <w:r w:rsidR="00D62BB7">
        <w:t>;</w:t>
      </w:r>
    </w:p>
    <w:p w14:paraId="1DAC7346" w14:textId="0C7B160F" w:rsidR="007C1427" w:rsidRPr="00822985" w:rsidRDefault="007C1427" w:rsidP="00822985">
      <w:r>
        <w:t>ASI kopplat till Yrkesresan</w:t>
      </w:r>
      <w:r w:rsidR="00410335">
        <w:t>?</w:t>
      </w:r>
      <w:r w:rsidR="005E5DFC">
        <w:t xml:space="preserve"> </w:t>
      </w:r>
      <w:r w:rsidR="00D62BB7">
        <w:t xml:space="preserve">Frågan kommer att tas upp </w:t>
      </w:r>
      <w:r w:rsidR="008C3BB5">
        <w:t>14–15</w:t>
      </w:r>
      <w:r w:rsidR="00D62BB7">
        <w:t xml:space="preserve"> maj.</w:t>
      </w:r>
      <w:r w:rsidR="00267FA0">
        <w:t xml:space="preserve"> </w:t>
      </w:r>
    </w:p>
    <w:p w14:paraId="59F530B1" w14:textId="77777777" w:rsidR="00AC1092" w:rsidRDefault="00AC1092" w:rsidP="00AA1FB9">
      <w:pPr>
        <w:pStyle w:val="Rubrik3"/>
      </w:pPr>
    </w:p>
    <w:p w14:paraId="754FFAD1" w14:textId="784021E5" w:rsidR="00F55CA3" w:rsidRDefault="00FB4E28" w:rsidP="00F55CA3">
      <w:r w:rsidRPr="00FB4E28">
        <w:rPr>
          <w:b/>
          <w:bCs/>
        </w:rPr>
        <w:t xml:space="preserve">Hur arbeta med Yrkesresan i </w:t>
      </w:r>
      <w:proofErr w:type="gramStart"/>
      <w:r w:rsidRPr="00FB4E28">
        <w:rPr>
          <w:b/>
          <w:bCs/>
        </w:rPr>
        <w:t>nätverket?</w:t>
      </w:r>
      <w:r w:rsidR="006224B0">
        <w:t>.</w:t>
      </w:r>
      <w:proofErr w:type="gramEnd"/>
      <w:r>
        <w:br/>
        <w:t xml:space="preserve">Beslutas att ha en stående </w:t>
      </w:r>
      <w:r w:rsidR="006224B0">
        <w:t>punkt</w:t>
      </w:r>
      <w:r w:rsidR="006E736C">
        <w:t xml:space="preserve">. </w:t>
      </w:r>
      <w:bookmarkStart w:id="0" w:name="_Hlk164173818"/>
      <w:r w:rsidR="00603505">
        <w:t>Malin Muntzing</w:t>
      </w:r>
      <w:r>
        <w:t>, Malmö</w:t>
      </w:r>
      <w:bookmarkEnd w:id="0"/>
      <w:r>
        <w:t xml:space="preserve">, </w:t>
      </w:r>
      <w:r w:rsidR="00A44543">
        <w:t xml:space="preserve">som sitter i </w:t>
      </w:r>
      <w:r w:rsidR="00981497">
        <w:t>referensgrupp</w:t>
      </w:r>
      <w:r w:rsidR="00A44543">
        <w:t xml:space="preserve"> och arbetsgrupp</w:t>
      </w:r>
      <w:r>
        <w:t xml:space="preserve"> deltar vid mötet på den p</w:t>
      </w:r>
      <w:r w:rsidR="004F644D">
        <w:t>unkten</w:t>
      </w:r>
      <w:r>
        <w:t xml:space="preserve">. </w:t>
      </w:r>
    </w:p>
    <w:p w14:paraId="377C085D" w14:textId="77777777" w:rsidR="00F55CA3" w:rsidRPr="00F55CA3" w:rsidRDefault="00F55CA3" w:rsidP="00F55CA3"/>
    <w:p w14:paraId="27682365" w14:textId="28C8F061" w:rsidR="009B709A" w:rsidRDefault="002F505D" w:rsidP="00DC708D">
      <w:r w:rsidRPr="00FE3547">
        <w:rPr>
          <w:b/>
          <w:bCs/>
          <w:sz w:val="24"/>
          <w:szCs w:val="32"/>
        </w:rPr>
        <w:t>ASI</w:t>
      </w:r>
    </w:p>
    <w:p w14:paraId="433086BE" w14:textId="77777777" w:rsidR="009B709A" w:rsidRPr="002A06E8" w:rsidRDefault="009B709A" w:rsidP="009B709A">
      <w:pPr>
        <w:pStyle w:val="Liststycke"/>
        <w:numPr>
          <w:ilvl w:val="0"/>
          <w:numId w:val="19"/>
        </w:numPr>
      </w:pPr>
      <w:r>
        <w:t>Uppföljning ASI utbildning våren 2024</w:t>
      </w:r>
    </w:p>
    <w:p w14:paraId="2F4EBDAF" w14:textId="06160146" w:rsidR="00E9629F" w:rsidRDefault="00E9629F" w:rsidP="009B709A">
      <w:r>
        <w:t xml:space="preserve">Malin har </w:t>
      </w:r>
      <w:r w:rsidR="009B709A">
        <w:t>genomfört digital</w:t>
      </w:r>
      <w:r>
        <w:t xml:space="preserve"> </w:t>
      </w:r>
      <w:r w:rsidR="001162B5">
        <w:t>utbildning</w:t>
      </w:r>
      <w:r w:rsidR="00312240">
        <w:t xml:space="preserve"> tillsammans med Halland. </w:t>
      </w:r>
      <w:r w:rsidR="00DC708D">
        <w:t>Framöver</w:t>
      </w:r>
      <w:r w:rsidR="009B709A">
        <w:t xml:space="preserve"> finns önskemål om att genomföra utbildningen fysiskt. </w:t>
      </w:r>
    </w:p>
    <w:p w14:paraId="3F0DC6D2" w14:textId="77777777" w:rsidR="007C22D8" w:rsidRDefault="007C22D8" w:rsidP="007C22D8"/>
    <w:p w14:paraId="5A73E655" w14:textId="727AEB8E" w:rsidR="009B709A" w:rsidRDefault="009B709A" w:rsidP="007C22D8">
      <w:pPr>
        <w:pStyle w:val="Liststycke"/>
        <w:numPr>
          <w:ilvl w:val="0"/>
          <w:numId w:val="19"/>
        </w:numPr>
      </w:pPr>
      <w:r>
        <w:t xml:space="preserve">Fler utbildare behövs i Skåne </w:t>
      </w:r>
    </w:p>
    <w:p w14:paraId="62C698B3" w14:textId="3E008922" w:rsidR="00DC708D" w:rsidRDefault="007C22D8" w:rsidP="00DC708D">
      <w:r>
        <w:t>B</w:t>
      </w:r>
      <w:r w:rsidR="00312240">
        <w:t xml:space="preserve">ehöver fler </w:t>
      </w:r>
      <w:r w:rsidR="001162B5">
        <w:t>utbildare</w:t>
      </w:r>
      <w:r w:rsidR="00312240">
        <w:t xml:space="preserve"> att vi ska hålla det i liv. </w:t>
      </w:r>
      <w:r w:rsidR="00312240" w:rsidRPr="00312240">
        <w:t xml:space="preserve">Det tar en hel del tid </w:t>
      </w:r>
      <w:r>
        <w:t xml:space="preserve">i anspråk så </w:t>
      </w:r>
      <w:r w:rsidR="00312240" w:rsidRPr="00312240">
        <w:t>om det ska hå</w:t>
      </w:r>
      <w:r w:rsidR="00312240">
        <w:t xml:space="preserve">lla så behöver vi vara flera. </w:t>
      </w:r>
      <w:r w:rsidR="00DC708D">
        <w:t>Utbildningen genom</w:t>
      </w:r>
      <w:r w:rsidR="00DC708D">
        <w:t>förs av</w:t>
      </w:r>
      <w:r w:rsidR="00DC708D">
        <w:t xml:space="preserve"> Socialstyrelsen hösten 2024. </w:t>
      </w:r>
    </w:p>
    <w:p w14:paraId="1C4F4638" w14:textId="77777777" w:rsidR="004838F9" w:rsidRDefault="004838F9" w:rsidP="004838F9"/>
    <w:p w14:paraId="5A27D5A9" w14:textId="54D325AC" w:rsidR="004838F9" w:rsidRDefault="004838F9" w:rsidP="0086116A">
      <w:pPr>
        <w:pStyle w:val="Rubrik3"/>
      </w:pPr>
      <w:r>
        <w:t>Maria mottagningar</w:t>
      </w:r>
      <w:r w:rsidR="00663C25">
        <w:t>na</w:t>
      </w:r>
    </w:p>
    <w:p w14:paraId="1E6D332B" w14:textId="2BD0846B" w:rsidR="004838F9" w:rsidRDefault="004838F9" w:rsidP="004838F9">
      <w:r>
        <w:t xml:space="preserve">Det kommunala perspektivet </w:t>
      </w:r>
      <w:r w:rsidR="0056174F">
        <w:t>på Mariamottagningar</w:t>
      </w:r>
      <w:r w:rsidR="0086116A">
        <w:t>na</w:t>
      </w:r>
    </w:p>
    <w:p w14:paraId="69C441EB" w14:textId="1E84BA91" w:rsidR="00F03115" w:rsidRPr="00DC708D" w:rsidRDefault="00F03115" w:rsidP="0050369F">
      <w:r w:rsidRPr="00DC708D">
        <w:t>Maria Almazidou</w:t>
      </w:r>
      <w:r w:rsidR="00501630" w:rsidRPr="00DC708D">
        <w:t xml:space="preserve">, </w:t>
      </w:r>
      <w:r w:rsidR="0050369F" w:rsidRPr="00DC708D">
        <w:t>Enhetschef Maria Skåne Malmö,</w:t>
      </w:r>
      <w:r w:rsidRPr="00DC708D">
        <w:t xml:space="preserve"> delt</w:t>
      </w:r>
      <w:r w:rsidR="00DC708D" w:rsidRPr="00DC708D">
        <w:t>og</w:t>
      </w:r>
      <w:r w:rsidRPr="00DC708D">
        <w:t xml:space="preserve"> </w:t>
      </w:r>
      <w:r w:rsidR="00501630" w:rsidRPr="00DC708D">
        <w:t>14.00-14.</w:t>
      </w:r>
      <w:r w:rsidR="00DC708D" w:rsidRPr="00DC708D">
        <w:t>2</w:t>
      </w:r>
      <w:r w:rsidR="00501630" w:rsidRPr="00DC708D">
        <w:t xml:space="preserve">0. </w:t>
      </w:r>
      <w:r w:rsidR="00DC708D" w:rsidRPr="00DC708D">
        <w:t>Se äve</w:t>
      </w:r>
      <w:r w:rsidR="00DC708D">
        <w:t xml:space="preserve">n bifogade bilder. </w:t>
      </w:r>
    </w:p>
    <w:p w14:paraId="11C80EB9" w14:textId="16694CF2" w:rsidR="0096179D" w:rsidRPr="00D74BFC" w:rsidRDefault="002F0855" w:rsidP="0050369F">
      <w:r>
        <w:br/>
      </w:r>
      <w:r w:rsidR="00F01F89">
        <w:t>Maria har i sitt u</w:t>
      </w:r>
      <w:r w:rsidR="00D74BFC">
        <w:t xml:space="preserve">ppdrag att samordna </w:t>
      </w:r>
      <w:r w:rsidR="005D1443">
        <w:t xml:space="preserve">arbetet i </w:t>
      </w:r>
      <w:r w:rsidR="009B3C4E">
        <w:t>Skåne</w:t>
      </w:r>
      <w:r w:rsidR="005D1443">
        <w:t xml:space="preserve">. </w:t>
      </w:r>
      <w:r w:rsidR="007B6A67">
        <w:t>Det finns f</w:t>
      </w:r>
      <w:r w:rsidR="00C549E8">
        <w:t>em mottagningar men finns på sex ställen</w:t>
      </w:r>
      <w:r>
        <w:t xml:space="preserve"> (karta i ppt)</w:t>
      </w:r>
      <w:r w:rsidR="00C549E8">
        <w:t xml:space="preserve">. </w:t>
      </w:r>
      <w:r w:rsidR="000A25ED">
        <w:t xml:space="preserve">De gråa </w:t>
      </w:r>
      <w:r w:rsidR="00565023">
        <w:t xml:space="preserve">kommunerna </w:t>
      </w:r>
      <w:r w:rsidR="000A25ED">
        <w:t xml:space="preserve">på kartan </w:t>
      </w:r>
      <w:r w:rsidR="00565023">
        <w:t xml:space="preserve">har inga samverkansavtal. </w:t>
      </w:r>
      <w:r w:rsidR="006235FA">
        <w:t>26 av 33 kommuner</w:t>
      </w:r>
      <w:r w:rsidR="007B6A67">
        <w:t xml:space="preserve"> har i dagsläget avtal. </w:t>
      </w:r>
      <w:r w:rsidR="006235FA">
        <w:t xml:space="preserve"> </w:t>
      </w:r>
    </w:p>
    <w:p w14:paraId="3BB37769" w14:textId="77777777" w:rsidR="00AA7BB0" w:rsidRDefault="00AA7BB0" w:rsidP="00AA7BB0">
      <w:pPr>
        <w:pStyle w:val="Rubrik3"/>
      </w:pPr>
    </w:p>
    <w:p w14:paraId="3FF0F5C8" w14:textId="662102AA" w:rsidR="000E3F00" w:rsidRDefault="000E3F00" w:rsidP="000E3F00">
      <w:r>
        <w:t xml:space="preserve">Det finns ett tydligt politiskt önskemål från regionen att Maria mottagningarna ska finnas i alla kommuner. Däremot så har flera mindre kommuner svårt att se värdet med mottagningarna. </w:t>
      </w:r>
      <w:r>
        <w:t xml:space="preserve">Kommunerna </w:t>
      </w:r>
      <w:r>
        <w:t xml:space="preserve">behöver förstå vad som är unikt som </w:t>
      </w:r>
      <w:r>
        <w:t>man</w:t>
      </w:r>
      <w:r>
        <w:t xml:space="preserve"> kan få som </w:t>
      </w:r>
      <w:r>
        <w:t>kommunen</w:t>
      </w:r>
      <w:r>
        <w:t xml:space="preserve"> inte kan sköta i egen regi.</w:t>
      </w:r>
      <w:r w:rsidRPr="000E3F00">
        <w:t xml:space="preserve"> </w:t>
      </w:r>
      <w:r>
        <w:t>Hela samverkanskedjan behöver fungera så att socialtjänsten kommer in rätt i varje ärende.</w:t>
      </w:r>
    </w:p>
    <w:p w14:paraId="1A11C616" w14:textId="31106BDF" w:rsidR="000E3F00" w:rsidRDefault="000E3F00" w:rsidP="000E3F00">
      <w:r>
        <w:t>Dialogen med Maria Mottagningarna måste fortsätta</w:t>
      </w:r>
      <w:r>
        <w:t xml:space="preserve"> i olika </w:t>
      </w:r>
      <w:proofErr w:type="spellStart"/>
      <w:r>
        <w:t>samverkansforum</w:t>
      </w:r>
      <w:proofErr w:type="spellEnd"/>
      <w:r>
        <w:t xml:space="preserve">. </w:t>
      </w:r>
    </w:p>
    <w:p w14:paraId="177E3B19" w14:textId="77777777" w:rsidR="00AA2461" w:rsidRDefault="00AA2461" w:rsidP="000E3F00"/>
    <w:p w14:paraId="677A016E" w14:textId="52A85D66" w:rsidR="00AA2461" w:rsidRPr="00060EE8" w:rsidRDefault="00AA2461" w:rsidP="000E3F00">
      <w:r>
        <w:t xml:space="preserve">Det finns olika bilder, vissa mindre kommuner som inte har någon mottagning </w:t>
      </w:r>
      <w:r w:rsidR="00056B3C">
        <w:t xml:space="preserve">fysiskt i sin kommun har svårt att se nyttan. Andra mindre kommuner har fått till sin samverkan och känner inte igen den bilden. Det finns önskemål om detaljerad statistik där man kan följa </w:t>
      </w:r>
      <w:proofErr w:type="gramStart"/>
      <w:r w:rsidR="00056B3C">
        <w:t xml:space="preserve">sin </w:t>
      </w:r>
      <w:r w:rsidR="00D63ED9">
        <w:t>klienter</w:t>
      </w:r>
      <w:proofErr w:type="gramEnd"/>
      <w:r w:rsidR="00D63ED9">
        <w:t xml:space="preserve">. </w:t>
      </w:r>
    </w:p>
    <w:p w14:paraId="60102351" w14:textId="77777777" w:rsidR="00AB424B" w:rsidRDefault="00AB424B" w:rsidP="001A6302">
      <w:pPr>
        <w:pStyle w:val="Rubrik3"/>
      </w:pPr>
    </w:p>
    <w:p w14:paraId="38216F71" w14:textId="7F1B942B" w:rsidR="00175277" w:rsidRDefault="00175277" w:rsidP="001A6302">
      <w:pPr>
        <w:pStyle w:val="Rubrik3"/>
      </w:pPr>
      <w:r>
        <w:t xml:space="preserve">Aktuellt </w:t>
      </w:r>
      <w:r w:rsidR="00F41F82">
        <w:t>nationell nivå</w:t>
      </w:r>
    </w:p>
    <w:p w14:paraId="7BB27656" w14:textId="325DF1D0" w:rsidR="004D48E1" w:rsidRDefault="004D48E1" w:rsidP="001E571D">
      <w:r>
        <w:t>Samsjuklighets</w:t>
      </w:r>
      <w:r w:rsidR="00DA3F77">
        <w:t>utredningen</w:t>
      </w:r>
      <w:r>
        <w:t xml:space="preserve"> är flyttad till </w:t>
      </w:r>
      <w:r w:rsidR="00DA3F77">
        <w:t>statsråd</w:t>
      </w:r>
      <w:r w:rsidR="00D63ED9">
        <w:t>et</w:t>
      </w:r>
      <w:r w:rsidR="00DA3F77">
        <w:t xml:space="preserve"> </w:t>
      </w:r>
      <w:r>
        <w:t>Jacob Forssmed</w:t>
      </w:r>
      <w:r w:rsidR="00DA3F77">
        <w:t xml:space="preserve">. </w:t>
      </w:r>
      <w:r w:rsidR="00D63ED9">
        <w:t>Utredningen f</w:t>
      </w:r>
      <w:r>
        <w:t xml:space="preserve">inns i </w:t>
      </w:r>
      <w:r w:rsidR="00241AF5">
        <w:t>T</w:t>
      </w:r>
      <w:r>
        <w:t xml:space="preserve">idöavtalet så </w:t>
      </w:r>
      <w:r w:rsidR="00241AF5">
        <w:t>SKR:s tolkning är att de</w:t>
      </w:r>
      <w:r w:rsidR="00D63ED9">
        <w:t>n fortsatt är aktuell. Man ser att man avser att föra fram utredn</w:t>
      </w:r>
      <w:r w:rsidR="00B614D5">
        <w:t xml:space="preserve">ingen i sin </w:t>
      </w:r>
      <w:r w:rsidR="00241AF5">
        <w:t>h</w:t>
      </w:r>
      <w:r>
        <w:t>elhet</w:t>
      </w:r>
      <w:r w:rsidR="001E571D">
        <w:t xml:space="preserve">. </w:t>
      </w:r>
      <w:r w:rsidR="00B614D5">
        <w:t>Planerat ikraftträdande har dock</w:t>
      </w:r>
      <w:r w:rsidR="001E571D">
        <w:t xml:space="preserve"> flyttats fram till 2027. </w:t>
      </w:r>
      <w:r w:rsidR="00D345B4">
        <w:t xml:space="preserve">SKR:s tolkning att det </w:t>
      </w:r>
      <w:r w:rsidR="00A91915">
        <w:t xml:space="preserve"> handlar om ekonomi och tid</w:t>
      </w:r>
      <w:r w:rsidR="00D345B4">
        <w:t>, däremot finns viljan från politiken att den ska gå igenom</w:t>
      </w:r>
      <w:r w:rsidR="00A91915">
        <w:t xml:space="preserve">. </w:t>
      </w:r>
    </w:p>
    <w:p w14:paraId="130B1F5C" w14:textId="77777777" w:rsidR="00827513" w:rsidRDefault="00827513" w:rsidP="004D48E1"/>
    <w:p w14:paraId="2E75797A" w14:textId="0C9E187F" w:rsidR="00827513" w:rsidRPr="00827513" w:rsidRDefault="00827513" w:rsidP="004D48E1">
      <w:pPr>
        <w:rPr>
          <w:b/>
          <w:bCs/>
        </w:rPr>
      </w:pPr>
      <w:r w:rsidRPr="00827513">
        <w:rPr>
          <w:b/>
          <w:bCs/>
        </w:rPr>
        <w:t xml:space="preserve">BIRK-nätverk har möte </w:t>
      </w:r>
      <w:proofErr w:type="gramStart"/>
      <w:r w:rsidRPr="00827513">
        <w:rPr>
          <w:b/>
          <w:bCs/>
        </w:rPr>
        <w:t>7-8</w:t>
      </w:r>
      <w:proofErr w:type="gramEnd"/>
      <w:r w:rsidRPr="00827513">
        <w:rPr>
          <w:b/>
          <w:bCs/>
        </w:rPr>
        <w:t xml:space="preserve"> maj</w:t>
      </w:r>
    </w:p>
    <w:p w14:paraId="5F96CF86" w14:textId="268CA6F9" w:rsidR="009D338F" w:rsidRDefault="00827513" w:rsidP="004D48E1">
      <w:r>
        <w:t>Ännu inget detaljerat innehåll.  Christina och Em</w:t>
      </w:r>
      <w:r>
        <w:t>elie</w:t>
      </w:r>
      <w:r>
        <w:t xml:space="preserve"> representerar kommunerna</w:t>
      </w:r>
      <w:r>
        <w:t xml:space="preserve">, Pia Ståhlbrand och Katarina Lindeberg representerar Region Skåne. </w:t>
      </w:r>
      <w:r>
        <w:t>Vi återkommer om det är något som måste förberedas på hemmaplan</w:t>
      </w:r>
      <w:r w:rsidR="004D7A01">
        <w:t>!</w:t>
      </w:r>
    </w:p>
    <w:p w14:paraId="58EE2538" w14:textId="77777777" w:rsidR="004D7A01" w:rsidRDefault="004D7A01" w:rsidP="004D48E1"/>
    <w:p w14:paraId="1955BFFA" w14:textId="3469F714" w:rsidR="00436FB1" w:rsidRDefault="00175277" w:rsidP="00436FB1">
      <w:pPr>
        <w:pStyle w:val="Rubrik3"/>
      </w:pPr>
      <w:r>
        <w:t>Aktuellt</w:t>
      </w:r>
      <w:r w:rsidR="00F41F82">
        <w:t xml:space="preserve"> Vårdsamverkan Skåne </w:t>
      </w:r>
    </w:p>
    <w:p w14:paraId="6C7425A5" w14:textId="149A0C00" w:rsidR="00294C7B" w:rsidRDefault="009D338F" w:rsidP="00294C7B">
      <w:r>
        <w:t>Utskottsmöte planerat nästa vecka</w:t>
      </w:r>
      <w:r w:rsidR="00B614D5">
        <w:t>.</w:t>
      </w:r>
    </w:p>
    <w:p w14:paraId="47C90E36" w14:textId="4A7B75AF" w:rsidR="009D338F" w:rsidRDefault="009D338F" w:rsidP="001664F1">
      <w:r>
        <w:t xml:space="preserve">LARO är mycket diskussioner. I riksdagen är det </w:t>
      </w:r>
      <w:r w:rsidR="00841204">
        <w:t xml:space="preserve">diskussion med Skåne som </w:t>
      </w:r>
      <w:r w:rsidR="00E95E67">
        <w:t>exempel</w:t>
      </w:r>
      <w:r w:rsidR="00822572">
        <w:t>.</w:t>
      </w:r>
      <w:r w:rsidR="00841204">
        <w:t xml:space="preserve"> </w:t>
      </w:r>
    </w:p>
    <w:p w14:paraId="1EC0EA9D" w14:textId="4CF27894" w:rsidR="00EC53B7" w:rsidRDefault="00EC53B7" w:rsidP="00294C7B">
      <w:r>
        <w:t xml:space="preserve">19 april </w:t>
      </w:r>
      <w:r w:rsidR="00B614D5">
        <w:t xml:space="preserve">är det möte mellan kommunpolitiker och regionpolitiker med fokus på </w:t>
      </w:r>
      <w:r>
        <w:t>samsjuklighetsutredningen</w:t>
      </w:r>
      <w:r w:rsidR="00B614D5">
        <w:t>, FACT Nordväst</w:t>
      </w:r>
      <w:r>
        <w:t xml:space="preserve"> och </w:t>
      </w:r>
      <w:r w:rsidR="00020B0F">
        <w:t>Maria S</w:t>
      </w:r>
      <w:r w:rsidR="001664F1">
        <w:t>k</w:t>
      </w:r>
      <w:r w:rsidR="00020B0F">
        <w:t>åne mottagningarna</w:t>
      </w:r>
      <w:r w:rsidR="001664F1">
        <w:t>.</w:t>
      </w:r>
    </w:p>
    <w:p w14:paraId="453F9C52" w14:textId="77777777" w:rsidR="00841204" w:rsidRPr="00294C7B" w:rsidRDefault="00841204" w:rsidP="00294C7B"/>
    <w:p w14:paraId="457D4F26" w14:textId="07AB7A79" w:rsidR="00175277" w:rsidRDefault="00175277" w:rsidP="00904F29">
      <w:pPr>
        <w:pStyle w:val="Rubrik3"/>
      </w:pPr>
      <w:r>
        <w:t>Information från kunskapsstyrningssystemet</w:t>
      </w:r>
    </w:p>
    <w:p w14:paraId="4CCA3773" w14:textId="7A516DD8" w:rsidR="00495473" w:rsidRDefault="00723EFE" w:rsidP="00723EFE">
      <w:r>
        <w:t>Ny representant i NAG missbruk och beroende</w:t>
      </w:r>
      <w:r w:rsidR="003058DF">
        <w:t xml:space="preserve">. </w:t>
      </w:r>
    </w:p>
    <w:p w14:paraId="2F14A938" w14:textId="46509DA8" w:rsidR="003058DF" w:rsidRDefault="003058DF" w:rsidP="00723EFE">
      <w:r>
        <w:t>Christina h</w:t>
      </w:r>
      <w:r w:rsidR="001664F1">
        <w:t>a</w:t>
      </w:r>
      <w:r>
        <w:t xml:space="preserve">r fått uppdrag </w:t>
      </w:r>
      <w:r w:rsidR="00B614D5">
        <w:t xml:space="preserve">att gå </w:t>
      </w:r>
      <w:r>
        <w:t>i</w:t>
      </w:r>
      <w:r w:rsidR="00B614D5">
        <w:t>n i den</w:t>
      </w:r>
      <w:r>
        <w:t xml:space="preserve"> nationella </w:t>
      </w:r>
      <w:r w:rsidR="00113530">
        <w:t>arbetsgruppen</w:t>
      </w:r>
      <w:r>
        <w:t xml:space="preserve">. </w:t>
      </w:r>
      <w:r w:rsidR="00B614D5">
        <w:t>Christina återkommer</w:t>
      </w:r>
      <w:r w:rsidR="00103476">
        <w:t xml:space="preserve"> i frågan.</w:t>
      </w:r>
    </w:p>
    <w:p w14:paraId="12B6BC02" w14:textId="77777777" w:rsidR="00113530" w:rsidRDefault="00113530" w:rsidP="00723EFE"/>
    <w:p w14:paraId="7792A124" w14:textId="77777777" w:rsidR="00103476" w:rsidRDefault="00113530" w:rsidP="00723EFE">
      <w:r w:rsidRPr="00D513E9">
        <w:rPr>
          <w:b/>
          <w:bCs/>
        </w:rPr>
        <w:t xml:space="preserve">Lokal arbetsgrupp i </w:t>
      </w:r>
      <w:r w:rsidR="00D513E9" w:rsidRPr="00D513E9">
        <w:rPr>
          <w:b/>
          <w:bCs/>
        </w:rPr>
        <w:t>S</w:t>
      </w:r>
      <w:r w:rsidRPr="00D513E9">
        <w:rPr>
          <w:b/>
          <w:bCs/>
        </w:rPr>
        <w:t>kåne?</w:t>
      </w:r>
      <w:r>
        <w:t xml:space="preserve"> </w:t>
      </w:r>
    </w:p>
    <w:p w14:paraId="3CD3A463" w14:textId="347CAD36" w:rsidR="00113530" w:rsidRDefault="00113530" w:rsidP="00723EFE">
      <w:r>
        <w:t>Det finns ett beslut</w:t>
      </w:r>
      <w:r w:rsidR="00103476">
        <w:t xml:space="preserve"> om en Lokal arbetsgrupp i Skåne men i</w:t>
      </w:r>
      <w:r w:rsidR="00827513">
        <w:t xml:space="preserve"> </w:t>
      </w:r>
      <w:r w:rsidR="00103476">
        <w:t xml:space="preserve">dagsläget är gruppen inte startad. </w:t>
      </w:r>
    </w:p>
    <w:p w14:paraId="05521480" w14:textId="42F7FD30" w:rsidR="008A0B2C" w:rsidRPr="004D7A01" w:rsidRDefault="008A0B2C" w:rsidP="008A5431"/>
    <w:p w14:paraId="6296A2AC" w14:textId="4D8095E3" w:rsidR="008A0B2C" w:rsidRDefault="008A0B2C" w:rsidP="008A0B2C">
      <w:pPr>
        <w:pStyle w:val="Rubrik3"/>
      </w:pPr>
      <w:r>
        <w:t xml:space="preserve">Strategiska nätverket </w:t>
      </w:r>
    </w:p>
    <w:p w14:paraId="0973CC88" w14:textId="42D2CD60" w:rsidR="00663C25" w:rsidRDefault="00934A6A" w:rsidP="00934A6A">
      <w:r>
        <w:t xml:space="preserve">Förberedelse inför 24 maj. </w:t>
      </w:r>
    </w:p>
    <w:p w14:paraId="1B51B90D" w14:textId="0A8A7518" w:rsidR="008D5505" w:rsidRPr="004C5F41" w:rsidRDefault="00663C25" w:rsidP="00934A6A">
      <w:pPr>
        <w:rPr>
          <w:i/>
          <w:iCs/>
        </w:rPr>
      </w:pPr>
      <w:r w:rsidRPr="004C5F41">
        <w:rPr>
          <w:i/>
          <w:iCs/>
        </w:rPr>
        <w:t>Vilka fr</w:t>
      </w:r>
      <w:r w:rsidR="008D5505" w:rsidRPr="004C5F41">
        <w:rPr>
          <w:i/>
          <w:iCs/>
        </w:rPr>
        <w:t>ågor</w:t>
      </w:r>
      <w:r w:rsidR="00723EFE" w:rsidRPr="004C5F41">
        <w:rPr>
          <w:i/>
          <w:iCs/>
        </w:rPr>
        <w:t xml:space="preserve"> vill vi lyfta?</w:t>
      </w:r>
    </w:p>
    <w:p w14:paraId="4DC3CD20" w14:textId="4D364D8C" w:rsidR="00413E4F" w:rsidRDefault="002725CF" w:rsidP="00934A6A">
      <w:r>
        <w:t>Samsjuklighetsutre</w:t>
      </w:r>
      <w:r w:rsidR="00F67B1F">
        <w:t>d</w:t>
      </w:r>
      <w:r>
        <w:t xml:space="preserve">ningen. Hur vi i </w:t>
      </w:r>
      <w:r w:rsidR="00F67B1F">
        <w:t>Skåne</w:t>
      </w:r>
      <w:r>
        <w:t xml:space="preserve"> ska tänka</w:t>
      </w:r>
      <w:r w:rsidR="004A3569">
        <w:t>?</w:t>
      </w:r>
      <w:r>
        <w:t xml:space="preserve"> Vi är många olika aktörer i Skåne. Va</w:t>
      </w:r>
      <w:r w:rsidR="000400F3">
        <w:t>r</w:t>
      </w:r>
      <w:r>
        <w:t xml:space="preserve"> är var och en och vad är gemensamt</w:t>
      </w:r>
      <w:r w:rsidR="000400F3">
        <w:t>?</w:t>
      </w:r>
      <w:r w:rsidR="00141DC1">
        <w:t xml:space="preserve"> </w:t>
      </w:r>
    </w:p>
    <w:p w14:paraId="1FB0062E" w14:textId="77777777" w:rsidR="00413E4F" w:rsidRDefault="00413E4F" w:rsidP="00934A6A"/>
    <w:p w14:paraId="1B01A58F" w14:textId="7B6E912A" w:rsidR="00653A58" w:rsidRDefault="00413E4F" w:rsidP="00934A6A">
      <w:r>
        <w:t xml:space="preserve">Inbjudan är fortfarande öppen för </w:t>
      </w:r>
      <w:r w:rsidR="001831B4">
        <w:t>anmälan till den 24 maj. Hoppas att vi blir många som deltar</w:t>
      </w:r>
      <w:r w:rsidR="000400F3">
        <w:t>!</w:t>
      </w:r>
    </w:p>
    <w:p w14:paraId="0CFAB77B" w14:textId="77777777" w:rsidR="00653A58" w:rsidRDefault="00653A58" w:rsidP="00934A6A"/>
    <w:p w14:paraId="6EA0EEAC" w14:textId="77777777" w:rsidR="004D7A01" w:rsidRDefault="004D7A01" w:rsidP="004D7A01">
      <w:pPr>
        <w:rPr>
          <w:color w:val="0000FF"/>
          <w:u w:val="single"/>
        </w:rPr>
      </w:pPr>
      <w:hyperlink r:id="rId13" w:history="1">
        <w:r w:rsidRPr="009721AC">
          <w:rPr>
            <w:color w:val="0000FF"/>
            <w:u w:val="single"/>
          </w:rPr>
          <w:t>Strategiska nätverket för Hälsa, social välfärd och omsorg bjuder in till dialog! - Skånes Kommuner (skaneskommuner.se)</w:t>
        </w:r>
      </w:hyperlink>
    </w:p>
    <w:p w14:paraId="5ECE997A" w14:textId="77777777" w:rsidR="004D7A01" w:rsidRDefault="004D7A01" w:rsidP="004D7A01"/>
    <w:p w14:paraId="15B078C4" w14:textId="77777777" w:rsidR="004D7A01" w:rsidRDefault="004D7A01" w:rsidP="004D7A01">
      <w:pPr>
        <w:rPr>
          <w:rFonts w:cs="Arial"/>
          <w:b/>
          <w:color w:val="000000" w:themeColor="text1"/>
          <w:sz w:val="24"/>
          <w:szCs w:val="22"/>
        </w:rPr>
      </w:pPr>
      <w:r>
        <w:rPr>
          <w:rFonts w:cs="Arial"/>
          <w:b/>
          <w:color w:val="000000" w:themeColor="text1"/>
          <w:sz w:val="24"/>
          <w:szCs w:val="22"/>
        </w:rPr>
        <w:t>Övriga frågor</w:t>
      </w:r>
    </w:p>
    <w:p w14:paraId="08CE39DC" w14:textId="4C021C71" w:rsidR="004A3569" w:rsidRPr="004A3569" w:rsidRDefault="000400F3" w:rsidP="00934A6A">
      <w:pPr>
        <w:rPr>
          <w:b/>
          <w:bCs/>
        </w:rPr>
      </w:pPr>
      <w:r w:rsidRPr="004A3569">
        <w:rPr>
          <w:b/>
          <w:bCs/>
        </w:rPr>
        <w:t xml:space="preserve">Socialjourernas </w:t>
      </w:r>
      <w:r w:rsidR="004A3569" w:rsidRPr="004A3569">
        <w:rPr>
          <w:b/>
          <w:bCs/>
        </w:rPr>
        <w:t>konferens</w:t>
      </w:r>
    </w:p>
    <w:p w14:paraId="24FC436F" w14:textId="36201B90" w:rsidR="008D5505" w:rsidRDefault="001403AE" w:rsidP="00934A6A">
      <w:r>
        <w:t xml:space="preserve">Christina Ek informerar om att </w:t>
      </w:r>
      <w:r w:rsidR="00653A58">
        <w:t xml:space="preserve">Malmö stad är värd för </w:t>
      </w:r>
      <w:r w:rsidR="00F02252">
        <w:t>socialjourerna</w:t>
      </w:r>
      <w:r w:rsidR="009D0FE1">
        <w:t>s konferens</w:t>
      </w:r>
      <w:r w:rsidR="00653A58">
        <w:t xml:space="preserve"> i höst. Temat är skadligt bruk och beroende. Hör gärna av er till era socialjourer så att </w:t>
      </w:r>
      <w:r w:rsidR="002621AB">
        <w:t>de fått inbjudan</w:t>
      </w:r>
      <w:r w:rsidR="0014105C">
        <w:t xml:space="preserve">. </w:t>
      </w:r>
      <w:r w:rsidR="002725CF">
        <w:t xml:space="preserve"> </w:t>
      </w:r>
    </w:p>
    <w:p w14:paraId="77F308B7" w14:textId="3B41D1A1" w:rsidR="00F67B1F" w:rsidRDefault="004C5F41" w:rsidP="00934A6A">
      <w:hyperlink r:id="rId14" w:history="1">
        <w:r w:rsidRPr="004C5F41">
          <w:rPr>
            <w:rStyle w:val="Hyperlnk"/>
          </w:rPr>
          <w:t>Socialjourkonferens 2024 (ungpd.com)</w:t>
        </w:r>
      </w:hyperlink>
    </w:p>
    <w:p w14:paraId="198199B6" w14:textId="77777777" w:rsidR="0021145C" w:rsidRDefault="0021145C" w:rsidP="00175277"/>
    <w:p w14:paraId="287527A1" w14:textId="77777777" w:rsidR="00495473" w:rsidRDefault="00495473" w:rsidP="00175277"/>
    <w:p w14:paraId="60A4A27E" w14:textId="05A43BD0" w:rsidR="00175277" w:rsidRDefault="004A3569" w:rsidP="00175277">
      <w:r>
        <w:t>Vid anteckningarna</w:t>
      </w:r>
    </w:p>
    <w:p w14:paraId="6D7289EB" w14:textId="3E6C9EBA" w:rsidR="008A5431" w:rsidRPr="00DC315A" w:rsidRDefault="004A3569" w:rsidP="00A870CC">
      <w:r>
        <w:t>Anna Karin Odhner</w:t>
      </w:r>
    </w:p>
    <w:sectPr w:rsidR="008A5431" w:rsidRPr="00DC315A" w:rsidSect="00A61102">
      <w:headerReference w:type="even" r:id="rId15"/>
      <w:headerReference w:type="default" r:id="rId16"/>
      <w:footerReference w:type="even" r:id="rId17"/>
      <w:footerReference w:type="default" r:id="rId18"/>
      <w:headerReference w:type="first" r:id="rId19"/>
      <w:footerReference w:type="first" r:id="rId20"/>
      <w:pgSz w:w="11906" w:h="16838"/>
      <w:pgMar w:top="1985" w:right="1134" w:bottom="1134" w:left="1134" w:header="1984" w:footer="39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E446D" w14:textId="77777777" w:rsidR="00A61102" w:rsidRDefault="00A61102" w:rsidP="00751116">
      <w:r>
        <w:separator/>
      </w:r>
    </w:p>
    <w:p w14:paraId="02E3B788" w14:textId="77777777" w:rsidR="00A61102" w:rsidRDefault="00A61102"/>
    <w:p w14:paraId="75049D24" w14:textId="77777777" w:rsidR="00A61102" w:rsidRDefault="00A61102" w:rsidP="00F0579B"/>
    <w:p w14:paraId="4D0D6BE2" w14:textId="77777777" w:rsidR="00A61102" w:rsidRDefault="00A61102" w:rsidP="00C94C6D"/>
  </w:endnote>
  <w:endnote w:type="continuationSeparator" w:id="0">
    <w:p w14:paraId="2A288734" w14:textId="77777777" w:rsidR="00A61102" w:rsidRDefault="00A61102" w:rsidP="00751116">
      <w:r>
        <w:continuationSeparator/>
      </w:r>
    </w:p>
    <w:p w14:paraId="6FD798F3" w14:textId="77777777" w:rsidR="00A61102" w:rsidRDefault="00A61102"/>
    <w:p w14:paraId="3D1391EC" w14:textId="77777777" w:rsidR="00A61102" w:rsidRDefault="00A61102" w:rsidP="00F0579B"/>
    <w:p w14:paraId="32D1D716" w14:textId="77777777" w:rsidR="00A61102" w:rsidRDefault="00A61102" w:rsidP="00C94C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1E2CB147-2515-477C-ABC6-D69577D2709C}"/>
    <w:embedBold r:id="rId2" w:fontKey="{72F00A0F-C22B-41B0-AED2-715AB8DFCDAF}"/>
    <w:embedItalic r:id="rId3" w:fontKey="{922F988F-F7FB-44D9-8703-1EE61C36A752}"/>
  </w:font>
  <w:font w:name="Calibri">
    <w:panose1 w:val="020F0502020204030204"/>
    <w:charset w:val="00"/>
    <w:family w:val="swiss"/>
    <w:pitch w:val="variable"/>
    <w:sig w:usb0="E4002EFF" w:usb1="C200247B" w:usb2="00000009" w:usb3="00000000" w:csb0="000001FF" w:csb1="00000000"/>
    <w:embedRegular r:id="rId4" w:fontKey="{16972F08-1A30-4B76-8AE1-5BD42D85EE99}"/>
    <w:embedBold r:id="rId5" w:fontKey="{654309EA-6DCF-457C-A7EF-D157CD03FD1E}"/>
    <w:embedItalic r:id="rId6" w:fontKey="{B47757CC-4EC0-461F-9081-29D1D014059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5172EC36-7DE7-423B-AB58-50CAA0210680}"/>
    <w:embedItalic r:id="rId8" w:fontKey="{83DFCE95-F521-47B9-B305-08156BBAFE90}"/>
  </w:font>
  <w:font w:name="Segoe UI">
    <w:panose1 w:val="020B0502040204020203"/>
    <w:charset w:val="00"/>
    <w:family w:val="swiss"/>
    <w:pitch w:val="variable"/>
    <w:sig w:usb0="E4002EFF" w:usb1="C000E47F" w:usb2="00000009" w:usb3="00000000" w:csb0="000001FF" w:csb1="00000000"/>
    <w:embedRegular r:id="rId9" w:fontKey="{7F06FE0D-9422-4A2F-98B6-0D058F7712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A4B30" w14:textId="77777777" w:rsidR="00B56B72" w:rsidRDefault="00B56B72" w:rsidP="00BA05CB">
    <w:pPr>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end"/>
    </w:r>
  </w:p>
  <w:p w14:paraId="5F63275C" w14:textId="77777777" w:rsidR="00B56B72" w:rsidRDefault="00B56B72" w:rsidP="009D25CE">
    <w:pPr>
      <w:ind w:right="360"/>
    </w:pPr>
  </w:p>
  <w:p w14:paraId="79E9D3BA" w14:textId="77777777" w:rsidR="00B56B72" w:rsidRDefault="00B56B72"/>
  <w:p w14:paraId="1A6C8893" w14:textId="77777777" w:rsidR="00B56B72" w:rsidRDefault="00B56B72" w:rsidP="00F0579B"/>
  <w:p w14:paraId="50C02892" w14:textId="77777777" w:rsidR="00B56B72" w:rsidRDefault="00B56B72" w:rsidP="00C94C6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39"/>
    </w:tblGrid>
    <w:tr w:rsidR="00C774DC" w:rsidRPr="00647989" w14:paraId="379C1F4E" w14:textId="77777777" w:rsidTr="00FD366A">
      <w:trPr>
        <w:trHeight w:val="426"/>
        <w:jc w:val="center"/>
      </w:trPr>
      <w:tc>
        <w:tcPr>
          <w:tcW w:w="9639" w:type="dxa"/>
        </w:tcPr>
        <w:p w14:paraId="3E367C3A" w14:textId="117D8C89" w:rsidR="00C774DC" w:rsidRPr="00647989" w:rsidRDefault="00C7596C" w:rsidP="00C774DC">
          <w:pPr>
            <w:pStyle w:val="Rubrikdokumentinformation"/>
          </w:pPr>
          <w:r>
            <w:pict w14:anchorId="5490082E">
              <v:line id="Rak koppling 3"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2.95pt" to="480.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" strokeweight="2.5pt">
                <v:stroke joinstyle="miter"/>
              </v:line>
            </w:pict>
          </w:r>
        </w:p>
        <w:p w14:paraId="4B48817B" w14:textId="77777777" w:rsidR="00C774DC" w:rsidRPr="00647989" w:rsidRDefault="00C774DC" w:rsidP="00C774DC">
          <w:pPr>
            <w:pStyle w:val="Rubrikdokumentinformation"/>
          </w:pPr>
          <w:r w:rsidRPr="00647989">
            <w:t>SKÅNES KOMMUNER</w:t>
          </w:r>
        </w:p>
      </w:tc>
    </w:tr>
  </w:tbl>
  <w:p w14:paraId="7B69C215" w14:textId="77777777" w:rsidR="00C774DC" w:rsidRPr="00C7596C" w:rsidRDefault="00C774DC" w:rsidP="00C774DC">
    <w:pPr>
      <w:ind w:right="-568"/>
      <w:jc w:val="right"/>
      <w:rPr>
        <w:rFonts w:cs="Arial"/>
        <w:color w:val="000000"/>
        <w:sz w:val="15"/>
        <w:szCs w:val="15"/>
      </w:rPr>
    </w:pPr>
    <w:r w:rsidRPr="00C7596C">
      <w:rPr>
        <w:rFonts w:cs="Arial"/>
        <w:color w:val="000000"/>
        <w:sz w:val="15"/>
        <w:szCs w:val="15"/>
      </w:rPr>
      <w:t xml:space="preserve">Sid </w:t>
    </w:r>
    <w:r w:rsidRPr="00C7596C">
      <w:rPr>
        <w:rFonts w:cs="Arial"/>
        <w:color w:val="000000"/>
        <w:sz w:val="15"/>
        <w:szCs w:val="15"/>
      </w:rPr>
      <w:fldChar w:fldCharType="begin"/>
    </w:r>
    <w:r w:rsidRPr="00C7596C">
      <w:rPr>
        <w:rFonts w:cs="Arial"/>
        <w:color w:val="000000"/>
        <w:sz w:val="15"/>
        <w:szCs w:val="15"/>
      </w:rPr>
      <w:instrText xml:space="preserve"> PAGE  \* MERGEFORMAT </w:instrText>
    </w:r>
    <w:r w:rsidRPr="00C7596C">
      <w:rPr>
        <w:rFonts w:cs="Arial"/>
        <w:color w:val="000000"/>
        <w:sz w:val="15"/>
        <w:szCs w:val="15"/>
      </w:rPr>
      <w:fldChar w:fldCharType="separate"/>
    </w:r>
    <w:r w:rsidRPr="00C7596C">
      <w:rPr>
        <w:rFonts w:cs="Arial"/>
        <w:color w:val="000000"/>
        <w:sz w:val="15"/>
        <w:szCs w:val="15"/>
      </w:rPr>
      <w:t>1</w:t>
    </w:r>
    <w:r w:rsidRPr="00C7596C">
      <w:rPr>
        <w:rFonts w:cs="Arial"/>
        <w:color w:val="000000"/>
        <w:sz w:val="15"/>
        <w:szCs w:val="15"/>
      </w:rPr>
      <w:fldChar w:fldCharType="end"/>
    </w:r>
    <w:r w:rsidRPr="00C7596C">
      <w:rPr>
        <w:rFonts w:cs="Arial"/>
        <w:color w:val="000000"/>
        <w:sz w:val="15"/>
        <w:szCs w:val="15"/>
      </w:rPr>
      <w:t>/</w:t>
    </w:r>
    <w:r w:rsidRPr="00C7596C">
      <w:rPr>
        <w:rFonts w:cs="Arial"/>
        <w:color w:val="000000"/>
        <w:sz w:val="15"/>
        <w:szCs w:val="15"/>
      </w:rPr>
      <w:fldChar w:fldCharType="begin"/>
    </w:r>
    <w:r w:rsidRPr="00C7596C">
      <w:rPr>
        <w:rFonts w:cs="Arial"/>
        <w:color w:val="000000"/>
        <w:sz w:val="15"/>
        <w:szCs w:val="15"/>
      </w:rPr>
      <w:instrText xml:space="preserve"> NUMPAGES  \* MERGEFORMAT </w:instrText>
    </w:r>
    <w:r w:rsidRPr="00C7596C">
      <w:rPr>
        <w:rFonts w:cs="Arial"/>
        <w:color w:val="000000"/>
        <w:sz w:val="15"/>
        <w:szCs w:val="15"/>
      </w:rPr>
      <w:fldChar w:fldCharType="separate"/>
    </w:r>
    <w:r w:rsidRPr="00C7596C">
      <w:rPr>
        <w:rFonts w:cs="Arial"/>
        <w:color w:val="000000"/>
        <w:sz w:val="15"/>
        <w:szCs w:val="15"/>
      </w:rPr>
      <w:t>2</w:t>
    </w:r>
    <w:r w:rsidRPr="00C7596C">
      <w:rPr>
        <w:rFonts w:cs="Arial"/>
        <w:color w:val="000000"/>
        <w:sz w:val="15"/>
        <w:szCs w:val="15"/>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95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55"/>
      <w:gridCol w:w="2017"/>
      <w:gridCol w:w="1661"/>
      <w:gridCol w:w="2472"/>
      <w:gridCol w:w="1081"/>
    </w:tblGrid>
    <w:tr w:rsidR="00666CFD" w:rsidRPr="00647989" w14:paraId="11B4C2AB" w14:textId="77777777" w:rsidTr="00FD366A">
      <w:trPr>
        <w:trHeight w:val="737"/>
        <w:jc w:val="center"/>
      </w:trPr>
      <w:tc>
        <w:tcPr>
          <w:tcW w:w="2355" w:type="dxa"/>
        </w:tcPr>
        <w:p w14:paraId="6EF23C9B" w14:textId="52F90A81" w:rsidR="00666CFD" w:rsidRPr="00647989" w:rsidRDefault="00C7596C" w:rsidP="00666CFD">
          <w:pPr>
            <w:pStyle w:val="Rubrikdokumentinformation"/>
          </w:pPr>
          <w:r>
            <w:pict w14:anchorId="36E87DC7">
              <v:line id="Rak koppling 2" o:spid="_x0000_s1025"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2.95pt" to="480.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" strokeweight="2.5pt">
                <v:stroke joinstyle="miter"/>
              </v:line>
            </w:pict>
          </w:r>
        </w:p>
        <w:p w14:paraId="5E0BE5EA" w14:textId="77777777" w:rsidR="00666CFD" w:rsidRDefault="00666CFD" w:rsidP="00666CFD">
          <w:pPr>
            <w:pStyle w:val="Rubrikdokumentinformation"/>
          </w:pPr>
          <w:r w:rsidRPr="00647989">
            <w:t>S</w:t>
          </w:r>
          <w:r>
            <w:t>kånes</w:t>
          </w:r>
          <w:r w:rsidRPr="00647989">
            <w:t xml:space="preserve"> K</w:t>
          </w:r>
          <w:r>
            <w:t>ommuner</w:t>
          </w:r>
        </w:p>
        <w:p w14:paraId="09803986" w14:textId="77777777" w:rsidR="00666CFD" w:rsidRPr="00374FB3" w:rsidRDefault="00666CFD" w:rsidP="00666CFD">
          <w:pPr>
            <w:pStyle w:val="Rubrikdokumentinformation"/>
            <w:rPr>
              <w:b w:val="0"/>
              <w:bCs w:val="0"/>
            </w:rPr>
          </w:pPr>
          <w:r w:rsidRPr="00374FB3">
            <w:rPr>
              <w:b w:val="0"/>
              <w:bCs w:val="0"/>
            </w:rPr>
            <w:t>skåneskommuner.se</w:t>
          </w:r>
        </w:p>
      </w:tc>
      <w:tc>
        <w:tcPr>
          <w:tcW w:w="2017" w:type="dxa"/>
        </w:tcPr>
        <w:p w14:paraId="172B724B" w14:textId="77777777" w:rsidR="00666CFD" w:rsidRDefault="00666CFD" w:rsidP="00666CFD">
          <w:pPr>
            <w:pStyle w:val="Rubrikdokumentinformation"/>
          </w:pPr>
          <w:r w:rsidRPr="00647989">
            <w:br/>
          </w:r>
          <w:r>
            <w:t>Besöksa</w:t>
          </w:r>
          <w:r w:rsidRPr="00647989">
            <w:t>dress</w:t>
          </w:r>
        </w:p>
        <w:p w14:paraId="78CC6BF4" w14:textId="77777777" w:rsidR="00666CFD" w:rsidRPr="00647989" w:rsidRDefault="00666CFD" w:rsidP="00666CFD">
          <w:pPr>
            <w:pStyle w:val="Rubrikdokumentinformation"/>
            <w:rPr>
              <w:b w:val="0"/>
              <w:bCs w:val="0"/>
            </w:rPr>
          </w:pPr>
          <w:r>
            <w:rPr>
              <w:b w:val="0"/>
              <w:bCs w:val="0"/>
            </w:rPr>
            <w:t>Fabriksgatan 2</w:t>
          </w:r>
        </w:p>
        <w:p w14:paraId="55565F22" w14:textId="77777777" w:rsidR="00666CFD" w:rsidRPr="00647989" w:rsidRDefault="00666CFD" w:rsidP="00666CFD">
          <w:pPr>
            <w:pStyle w:val="Rubrikdokumentinformation"/>
          </w:pPr>
          <w:r w:rsidRPr="00647989">
            <w:rPr>
              <w:b w:val="0"/>
              <w:bCs w:val="0"/>
            </w:rPr>
            <w:t xml:space="preserve">222 </w:t>
          </w:r>
          <w:r>
            <w:rPr>
              <w:b w:val="0"/>
              <w:bCs w:val="0"/>
            </w:rPr>
            <w:t>35</w:t>
          </w:r>
          <w:r w:rsidRPr="00647989">
            <w:rPr>
              <w:b w:val="0"/>
              <w:bCs w:val="0"/>
            </w:rPr>
            <w:t>, Lund</w:t>
          </w:r>
        </w:p>
      </w:tc>
      <w:tc>
        <w:tcPr>
          <w:tcW w:w="1661" w:type="dxa"/>
        </w:tcPr>
        <w:p w14:paraId="6D8C7FFA" w14:textId="77777777" w:rsidR="00666CFD" w:rsidRPr="00647989" w:rsidRDefault="00666CFD" w:rsidP="00666CFD">
          <w:pPr>
            <w:pStyle w:val="Rubrikdokumentinformation"/>
          </w:pPr>
          <w:r w:rsidRPr="00647989">
            <w:br/>
          </w:r>
          <w:r>
            <w:t>Postadress</w:t>
          </w:r>
        </w:p>
        <w:p w14:paraId="421697DA" w14:textId="77777777" w:rsidR="00666CFD" w:rsidRPr="00647989" w:rsidRDefault="00666CFD" w:rsidP="00666CFD">
          <w:pPr>
            <w:pStyle w:val="Dokumentinformation"/>
          </w:pPr>
          <w:r>
            <w:rPr>
              <w:lang w:val="sv-SE"/>
            </w:rPr>
            <w:t>Raffinadgatan 2</w:t>
          </w:r>
          <w:r>
            <w:rPr>
              <w:lang w:val="sv-SE"/>
            </w:rPr>
            <w:br/>
            <w:t>222 35, Lund</w:t>
          </w:r>
        </w:p>
      </w:tc>
      <w:tc>
        <w:tcPr>
          <w:tcW w:w="2472" w:type="dxa"/>
        </w:tcPr>
        <w:p w14:paraId="77CC4DC0" w14:textId="77777777" w:rsidR="00666CFD" w:rsidRPr="00374FB3" w:rsidRDefault="00666CFD" w:rsidP="00666CFD">
          <w:pPr>
            <w:pStyle w:val="Rubrikdokumentinformation"/>
            <w:rPr>
              <w:lang w:val="en-US"/>
            </w:rPr>
          </w:pPr>
          <w:r w:rsidRPr="00B53EEE">
            <w:rPr>
              <w:lang w:val="en-US"/>
            </w:rPr>
            <w:br/>
          </w:r>
          <w:r w:rsidRPr="00374FB3">
            <w:rPr>
              <w:lang w:val="en-US"/>
            </w:rPr>
            <w:t>E-post</w:t>
          </w:r>
        </w:p>
        <w:p w14:paraId="73CFAA7E" w14:textId="77777777" w:rsidR="00666CFD" w:rsidRPr="00647989" w:rsidRDefault="00FD366A" w:rsidP="00666CFD">
          <w:pPr>
            <w:pStyle w:val="Dokumentinformation"/>
          </w:pPr>
          <w:hyperlink r:id="rId1" w:history="1">
            <w:r w:rsidR="00666CFD" w:rsidRPr="005614EF">
              <w:rPr>
                <w:rStyle w:val="Hyperlnk"/>
              </w:rPr>
              <w:t>info@skaneskommuner.se</w:t>
            </w:r>
          </w:hyperlink>
          <w:r w:rsidR="00666CFD">
            <w:t xml:space="preserve"> </w:t>
          </w:r>
        </w:p>
      </w:tc>
      <w:tc>
        <w:tcPr>
          <w:tcW w:w="1081" w:type="dxa"/>
        </w:tcPr>
        <w:p w14:paraId="00CCABC6" w14:textId="77777777" w:rsidR="00666CFD" w:rsidRPr="00374FB3" w:rsidRDefault="00666CFD" w:rsidP="00666CFD">
          <w:pPr>
            <w:rPr>
              <w:rFonts w:cs="Arial"/>
              <w:b/>
              <w:bCs/>
              <w:sz w:val="15"/>
              <w:szCs w:val="15"/>
              <w:lang w:val="en-US"/>
            </w:rPr>
          </w:pPr>
        </w:p>
        <w:p w14:paraId="46E6721E" w14:textId="77777777" w:rsidR="00666CFD" w:rsidRPr="00374FB3" w:rsidRDefault="00666CFD" w:rsidP="00666CFD">
          <w:pPr>
            <w:rPr>
              <w:rFonts w:cs="Arial"/>
              <w:b/>
              <w:bCs/>
              <w:sz w:val="15"/>
              <w:szCs w:val="15"/>
            </w:rPr>
          </w:pPr>
          <w:r>
            <w:rPr>
              <w:rFonts w:cs="Arial"/>
              <w:b/>
              <w:bCs/>
              <w:sz w:val="15"/>
              <w:szCs w:val="15"/>
            </w:rPr>
            <w:t>Org. Nummer</w:t>
          </w:r>
          <w:r>
            <w:rPr>
              <w:rFonts w:cs="Arial"/>
              <w:b/>
              <w:bCs/>
              <w:sz w:val="15"/>
              <w:szCs w:val="15"/>
            </w:rPr>
            <w:br/>
          </w:r>
          <w:r w:rsidRPr="00374FB3">
            <w:rPr>
              <w:rFonts w:cs="Arial"/>
              <w:sz w:val="15"/>
              <w:szCs w:val="15"/>
            </w:rPr>
            <w:t>837600-9109</w:t>
          </w:r>
        </w:p>
      </w:tc>
    </w:tr>
  </w:tbl>
  <w:p w14:paraId="5E9CC9EC" w14:textId="77777777" w:rsidR="00C774DC" w:rsidRPr="00C7596C" w:rsidRDefault="00666CFD" w:rsidP="00666CFD">
    <w:pPr>
      <w:ind w:right="-568"/>
      <w:jc w:val="right"/>
      <w:rPr>
        <w:rFonts w:cs="Arial"/>
        <w:color w:val="000000"/>
        <w:sz w:val="15"/>
        <w:szCs w:val="15"/>
      </w:rPr>
    </w:pPr>
    <w:r w:rsidRPr="00C7596C">
      <w:rPr>
        <w:rFonts w:cs="Arial"/>
        <w:color w:val="000000"/>
        <w:sz w:val="15"/>
        <w:szCs w:val="15"/>
      </w:rPr>
      <w:t xml:space="preserve">Sid </w:t>
    </w:r>
    <w:r w:rsidRPr="00C7596C">
      <w:rPr>
        <w:rFonts w:cs="Arial"/>
        <w:color w:val="000000"/>
        <w:sz w:val="15"/>
        <w:szCs w:val="15"/>
      </w:rPr>
      <w:fldChar w:fldCharType="begin"/>
    </w:r>
    <w:r w:rsidRPr="00C7596C">
      <w:rPr>
        <w:rFonts w:cs="Arial"/>
        <w:color w:val="000000"/>
        <w:sz w:val="15"/>
        <w:szCs w:val="15"/>
      </w:rPr>
      <w:instrText xml:space="preserve"> PAGE  \* MERGEFORMAT </w:instrText>
    </w:r>
    <w:r w:rsidRPr="00C7596C">
      <w:rPr>
        <w:rFonts w:cs="Arial"/>
        <w:color w:val="000000"/>
        <w:sz w:val="15"/>
        <w:szCs w:val="15"/>
      </w:rPr>
      <w:fldChar w:fldCharType="separate"/>
    </w:r>
    <w:r w:rsidRPr="00C7596C">
      <w:rPr>
        <w:rFonts w:cs="Arial"/>
        <w:color w:val="000000"/>
        <w:sz w:val="15"/>
        <w:szCs w:val="15"/>
      </w:rPr>
      <w:t>1</w:t>
    </w:r>
    <w:r w:rsidRPr="00C7596C">
      <w:rPr>
        <w:rFonts w:cs="Arial"/>
        <w:color w:val="000000"/>
        <w:sz w:val="15"/>
        <w:szCs w:val="15"/>
      </w:rPr>
      <w:fldChar w:fldCharType="end"/>
    </w:r>
    <w:r w:rsidRPr="00C7596C">
      <w:rPr>
        <w:rFonts w:cs="Arial"/>
        <w:color w:val="000000"/>
        <w:sz w:val="15"/>
        <w:szCs w:val="15"/>
      </w:rPr>
      <w:t>/</w:t>
    </w:r>
    <w:r w:rsidRPr="00C7596C">
      <w:rPr>
        <w:rFonts w:cs="Arial"/>
        <w:color w:val="000000"/>
        <w:sz w:val="15"/>
        <w:szCs w:val="15"/>
      </w:rPr>
      <w:fldChar w:fldCharType="begin"/>
    </w:r>
    <w:r w:rsidRPr="00C7596C">
      <w:rPr>
        <w:rFonts w:cs="Arial"/>
        <w:color w:val="000000"/>
        <w:sz w:val="15"/>
        <w:szCs w:val="15"/>
      </w:rPr>
      <w:instrText xml:space="preserve"> NUMPAGES  \* MERGEFORMAT </w:instrText>
    </w:r>
    <w:r w:rsidRPr="00C7596C">
      <w:rPr>
        <w:rFonts w:cs="Arial"/>
        <w:color w:val="000000"/>
        <w:sz w:val="15"/>
        <w:szCs w:val="15"/>
      </w:rPr>
      <w:fldChar w:fldCharType="separate"/>
    </w:r>
    <w:r w:rsidRPr="00C7596C">
      <w:rPr>
        <w:rFonts w:cs="Arial"/>
        <w:color w:val="000000"/>
        <w:sz w:val="15"/>
        <w:szCs w:val="15"/>
      </w:rPr>
      <w:t>2</w:t>
    </w:r>
    <w:r w:rsidRPr="00C7596C">
      <w:rPr>
        <w:rFonts w:cs="Arial"/>
        <w:color w:val="000000"/>
        <w:sz w:val="15"/>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7DA76" w14:textId="77777777" w:rsidR="00A61102" w:rsidRDefault="00A61102" w:rsidP="00751116">
      <w:r>
        <w:separator/>
      </w:r>
    </w:p>
    <w:p w14:paraId="1FE4AF8B" w14:textId="77777777" w:rsidR="00A61102" w:rsidRDefault="00A61102"/>
    <w:p w14:paraId="232F36B3" w14:textId="77777777" w:rsidR="00A61102" w:rsidRDefault="00A61102" w:rsidP="00F0579B"/>
    <w:p w14:paraId="65522447" w14:textId="77777777" w:rsidR="00A61102" w:rsidRDefault="00A61102" w:rsidP="00C94C6D"/>
  </w:footnote>
  <w:footnote w:type="continuationSeparator" w:id="0">
    <w:p w14:paraId="7EB2357C" w14:textId="77777777" w:rsidR="00A61102" w:rsidRDefault="00A61102" w:rsidP="00751116">
      <w:r>
        <w:continuationSeparator/>
      </w:r>
    </w:p>
    <w:p w14:paraId="15BAC984" w14:textId="77777777" w:rsidR="00A61102" w:rsidRDefault="00A61102"/>
    <w:p w14:paraId="39D17CFC" w14:textId="77777777" w:rsidR="00A61102" w:rsidRDefault="00A61102" w:rsidP="00F0579B"/>
    <w:p w14:paraId="34B49395" w14:textId="77777777" w:rsidR="00A61102" w:rsidRDefault="00A61102" w:rsidP="00C94C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18EDE" w14:textId="77777777" w:rsidR="00666CFD" w:rsidRDefault="00666CFD">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7D92D" w14:textId="77777777" w:rsidR="00B56B72" w:rsidRPr="005F4CD1" w:rsidRDefault="00B56B72" w:rsidP="00C94C6D">
    <w:r>
      <w:rPr>
        <w:noProof/>
      </w:rPr>
      <w:drawing>
        <wp:anchor distT="0" distB="0" distL="114300" distR="114300" simplePos="0" relativeHeight="251663360" behindDoc="0" locked="0" layoutInCell="1" allowOverlap="1" wp14:anchorId="2F5C6DA7" wp14:editId="07E77E88">
          <wp:simplePos x="0" y="0"/>
          <wp:positionH relativeFrom="margin">
            <wp:posOffset>4838065</wp:posOffset>
          </wp:positionH>
          <wp:positionV relativeFrom="margin">
            <wp:posOffset>-945515</wp:posOffset>
          </wp:positionV>
          <wp:extent cx="1460500" cy="454660"/>
          <wp:effectExtent l="0" t="0" r="635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460500" cy="4546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EA68A" w14:textId="77777777" w:rsidR="009A3DAD" w:rsidRDefault="009A3DAD">
    <w:pPr>
      <w:pStyle w:val="Sidhuvud"/>
    </w:pPr>
    <w:r>
      <w:rPr>
        <w:noProof/>
      </w:rPr>
      <w:drawing>
        <wp:anchor distT="0" distB="0" distL="114300" distR="114300" simplePos="0" relativeHeight="251671552" behindDoc="0" locked="0" layoutInCell="1" allowOverlap="1" wp14:anchorId="6FBF28B9" wp14:editId="138A2DA2">
          <wp:simplePos x="0" y="0"/>
          <wp:positionH relativeFrom="margin">
            <wp:posOffset>4838700</wp:posOffset>
          </wp:positionH>
          <wp:positionV relativeFrom="margin">
            <wp:posOffset>-946785</wp:posOffset>
          </wp:positionV>
          <wp:extent cx="1461600" cy="453600"/>
          <wp:effectExtent l="0" t="0" r="5715" b="381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461600" cy="45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C84D0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9C69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6B2CD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7FA513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85875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D5AB2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2C75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64946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F84F43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894A4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F74499E"/>
    <w:multiLevelType w:val="hybridMultilevel"/>
    <w:tmpl w:val="D7DCB2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B9950BF"/>
    <w:multiLevelType w:val="hybridMultilevel"/>
    <w:tmpl w:val="5DB6685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2" w15:restartNumberingAfterBreak="0">
    <w:nsid w:val="314D11A4"/>
    <w:multiLevelType w:val="hybridMultilevel"/>
    <w:tmpl w:val="EF3205B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49505658"/>
    <w:multiLevelType w:val="hybridMultilevel"/>
    <w:tmpl w:val="5CA8126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541043BC"/>
    <w:multiLevelType w:val="hybridMultilevel"/>
    <w:tmpl w:val="9BA2455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5" w15:restartNumberingAfterBreak="0">
    <w:nsid w:val="5BBC16D1"/>
    <w:multiLevelType w:val="hybridMultilevel"/>
    <w:tmpl w:val="0A5A8CFA"/>
    <w:lvl w:ilvl="0" w:tplc="7A56919E">
      <w:numFmt w:val="bullet"/>
      <w:lvlText w:val="•"/>
      <w:lvlJc w:val="left"/>
      <w:pPr>
        <w:ind w:left="1080" w:hanging="720"/>
      </w:pPr>
      <w:rPr>
        <w:rFonts w:ascii="Open Sans" w:eastAsiaTheme="minorHAnsi" w:hAnsi="Open Sans" w:cs="Open San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61EB40EE"/>
    <w:multiLevelType w:val="hybridMultilevel"/>
    <w:tmpl w:val="EC54F3B6"/>
    <w:lvl w:ilvl="0" w:tplc="7A56919E">
      <w:numFmt w:val="bullet"/>
      <w:lvlText w:val="•"/>
      <w:lvlJc w:val="left"/>
      <w:pPr>
        <w:ind w:left="1080" w:hanging="720"/>
      </w:pPr>
      <w:rPr>
        <w:rFonts w:ascii="Open Sans" w:eastAsiaTheme="minorHAnsi" w:hAnsi="Open Sans" w:cs="Open San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64112D2F"/>
    <w:multiLevelType w:val="hybridMultilevel"/>
    <w:tmpl w:val="9F46D8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730E2C03"/>
    <w:multiLevelType w:val="hybridMultilevel"/>
    <w:tmpl w:val="695EAE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855919572">
    <w:abstractNumId w:val="0"/>
  </w:num>
  <w:num w:numId="2" w16cid:durableId="65957307">
    <w:abstractNumId w:val="1"/>
  </w:num>
  <w:num w:numId="3" w16cid:durableId="1483691807">
    <w:abstractNumId w:val="2"/>
  </w:num>
  <w:num w:numId="4" w16cid:durableId="1139029175">
    <w:abstractNumId w:val="3"/>
  </w:num>
  <w:num w:numId="5" w16cid:durableId="1959333526">
    <w:abstractNumId w:val="8"/>
  </w:num>
  <w:num w:numId="6" w16cid:durableId="1669091000">
    <w:abstractNumId w:val="4"/>
  </w:num>
  <w:num w:numId="7" w16cid:durableId="428357819">
    <w:abstractNumId w:val="5"/>
  </w:num>
  <w:num w:numId="8" w16cid:durableId="395396000">
    <w:abstractNumId w:val="6"/>
  </w:num>
  <w:num w:numId="9" w16cid:durableId="241186137">
    <w:abstractNumId w:val="7"/>
  </w:num>
  <w:num w:numId="10" w16cid:durableId="478888086">
    <w:abstractNumId w:val="9"/>
  </w:num>
  <w:num w:numId="11" w16cid:durableId="1353993625">
    <w:abstractNumId w:val="11"/>
  </w:num>
  <w:num w:numId="12" w16cid:durableId="811409891">
    <w:abstractNumId w:val="14"/>
  </w:num>
  <w:num w:numId="13" w16cid:durableId="682709882">
    <w:abstractNumId w:val="10"/>
  </w:num>
  <w:num w:numId="14" w16cid:durableId="875049248">
    <w:abstractNumId w:val="17"/>
  </w:num>
  <w:num w:numId="15" w16cid:durableId="91437515">
    <w:abstractNumId w:val="18"/>
  </w:num>
  <w:num w:numId="16" w16cid:durableId="1488203429">
    <w:abstractNumId w:val="12"/>
  </w:num>
  <w:num w:numId="17" w16cid:durableId="1121069820">
    <w:abstractNumId w:val="16"/>
  </w:num>
  <w:num w:numId="18" w16cid:durableId="1570845431">
    <w:abstractNumId w:val="15"/>
  </w:num>
  <w:num w:numId="19" w16cid:durableId="7088030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embedTrueTypeFonts/>
  <w:proofState w:spelling="clean" w:grammar="clean"/>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F41F82"/>
    <w:rsid w:val="00001FC5"/>
    <w:rsid w:val="00002C69"/>
    <w:rsid w:val="000110AD"/>
    <w:rsid w:val="000205D4"/>
    <w:rsid w:val="00020B0F"/>
    <w:rsid w:val="00027900"/>
    <w:rsid w:val="000315F7"/>
    <w:rsid w:val="0003265D"/>
    <w:rsid w:val="0003666F"/>
    <w:rsid w:val="00037EEC"/>
    <w:rsid w:val="000400F3"/>
    <w:rsid w:val="00056B3C"/>
    <w:rsid w:val="00060EE8"/>
    <w:rsid w:val="0007311E"/>
    <w:rsid w:val="000A1A45"/>
    <w:rsid w:val="000A25ED"/>
    <w:rsid w:val="000B115E"/>
    <w:rsid w:val="000B1C8F"/>
    <w:rsid w:val="000B209D"/>
    <w:rsid w:val="000C1E42"/>
    <w:rsid w:val="000D1F0D"/>
    <w:rsid w:val="000D2A02"/>
    <w:rsid w:val="000D410C"/>
    <w:rsid w:val="000E3F00"/>
    <w:rsid w:val="000F1815"/>
    <w:rsid w:val="000F192F"/>
    <w:rsid w:val="00103476"/>
    <w:rsid w:val="00105338"/>
    <w:rsid w:val="00113530"/>
    <w:rsid w:val="001162B5"/>
    <w:rsid w:val="001175ED"/>
    <w:rsid w:val="0013217B"/>
    <w:rsid w:val="00133B63"/>
    <w:rsid w:val="001403AE"/>
    <w:rsid w:val="0014105C"/>
    <w:rsid w:val="00141DC1"/>
    <w:rsid w:val="00141F4F"/>
    <w:rsid w:val="00144643"/>
    <w:rsid w:val="00151918"/>
    <w:rsid w:val="00163C6E"/>
    <w:rsid w:val="001664F1"/>
    <w:rsid w:val="00170E99"/>
    <w:rsid w:val="00175277"/>
    <w:rsid w:val="001831B4"/>
    <w:rsid w:val="00193488"/>
    <w:rsid w:val="001A6302"/>
    <w:rsid w:val="001B178D"/>
    <w:rsid w:val="001B4777"/>
    <w:rsid w:val="001B58A5"/>
    <w:rsid w:val="001B6C03"/>
    <w:rsid w:val="001D0D54"/>
    <w:rsid w:val="001D525D"/>
    <w:rsid w:val="001E571D"/>
    <w:rsid w:val="001E58E8"/>
    <w:rsid w:val="00201E55"/>
    <w:rsid w:val="00204F14"/>
    <w:rsid w:val="0021145C"/>
    <w:rsid w:val="002208B2"/>
    <w:rsid w:val="00230EAB"/>
    <w:rsid w:val="00236692"/>
    <w:rsid w:val="002405EA"/>
    <w:rsid w:val="00241915"/>
    <w:rsid w:val="00241AF5"/>
    <w:rsid w:val="00242FA0"/>
    <w:rsid w:val="00252D08"/>
    <w:rsid w:val="002621AB"/>
    <w:rsid w:val="00266AAD"/>
    <w:rsid w:val="00267FA0"/>
    <w:rsid w:val="00272184"/>
    <w:rsid w:val="002725CF"/>
    <w:rsid w:val="002835F7"/>
    <w:rsid w:val="00284368"/>
    <w:rsid w:val="00291F5C"/>
    <w:rsid w:val="00294C7B"/>
    <w:rsid w:val="00294FB7"/>
    <w:rsid w:val="00295F35"/>
    <w:rsid w:val="002A06E8"/>
    <w:rsid w:val="002B084E"/>
    <w:rsid w:val="002B2C3F"/>
    <w:rsid w:val="002B5958"/>
    <w:rsid w:val="002C2587"/>
    <w:rsid w:val="002C5226"/>
    <w:rsid w:val="002D11AC"/>
    <w:rsid w:val="002E54C0"/>
    <w:rsid w:val="002F0855"/>
    <w:rsid w:val="002F505D"/>
    <w:rsid w:val="003058DF"/>
    <w:rsid w:val="00307C58"/>
    <w:rsid w:val="00307FA9"/>
    <w:rsid w:val="00310818"/>
    <w:rsid w:val="00311B4B"/>
    <w:rsid w:val="003121D3"/>
    <w:rsid w:val="00312240"/>
    <w:rsid w:val="0031538B"/>
    <w:rsid w:val="0032735C"/>
    <w:rsid w:val="00331F4A"/>
    <w:rsid w:val="003376FB"/>
    <w:rsid w:val="00337890"/>
    <w:rsid w:val="00340519"/>
    <w:rsid w:val="003470E0"/>
    <w:rsid w:val="00350DD8"/>
    <w:rsid w:val="0035120F"/>
    <w:rsid w:val="00352B6B"/>
    <w:rsid w:val="00356D6E"/>
    <w:rsid w:val="00372C75"/>
    <w:rsid w:val="0037753E"/>
    <w:rsid w:val="00384DEC"/>
    <w:rsid w:val="00390485"/>
    <w:rsid w:val="00390D69"/>
    <w:rsid w:val="0039139A"/>
    <w:rsid w:val="00391B34"/>
    <w:rsid w:val="00391EB3"/>
    <w:rsid w:val="00397276"/>
    <w:rsid w:val="003A02DD"/>
    <w:rsid w:val="003A0EE7"/>
    <w:rsid w:val="003B20D2"/>
    <w:rsid w:val="003C18FD"/>
    <w:rsid w:val="003C2805"/>
    <w:rsid w:val="003C5A83"/>
    <w:rsid w:val="003C687A"/>
    <w:rsid w:val="003D0E94"/>
    <w:rsid w:val="003E4397"/>
    <w:rsid w:val="003F41E1"/>
    <w:rsid w:val="003F4A42"/>
    <w:rsid w:val="00400A39"/>
    <w:rsid w:val="00402B1F"/>
    <w:rsid w:val="004078AD"/>
    <w:rsid w:val="004102A2"/>
    <w:rsid w:val="00410335"/>
    <w:rsid w:val="00412C1F"/>
    <w:rsid w:val="00413E4F"/>
    <w:rsid w:val="00417A40"/>
    <w:rsid w:val="00420800"/>
    <w:rsid w:val="004211BA"/>
    <w:rsid w:val="00421549"/>
    <w:rsid w:val="00436FB1"/>
    <w:rsid w:val="00437AB1"/>
    <w:rsid w:val="00440054"/>
    <w:rsid w:val="00441DEA"/>
    <w:rsid w:val="004440CE"/>
    <w:rsid w:val="00446757"/>
    <w:rsid w:val="00453F96"/>
    <w:rsid w:val="00456096"/>
    <w:rsid w:val="004605DA"/>
    <w:rsid w:val="00466D61"/>
    <w:rsid w:val="004729FB"/>
    <w:rsid w:val="00477459"/>
    <w:rsid w:val="00477949"/>
    <w:rsid w:val="004838F9"/>
    <w:rsid w:val="00495473"/>
    <w:rsid w:val="004A3569"/>
    <w:rsid w:val="004A4005"/>
    <w:rsid w:val="004A66C5"/>
    <w:rsid w:val="004C1A8D"/>
    <w:rsid w:val="004C4FF3"/>
    <w:rsid w:val="004C5F41"/>
    <w:rsid w:val="004D48E1"/>
    <w:rsid w:val="004D4BCA"/>
    <w:rsid w:val="004D7A01"/>
    <w:rsid w:val="004E1715"/>
    <w:rsid w:val="004E197B"/>
    <w:rsid w:val="004E6889"/>
    <w:rsid w:val="004F4341"/>
    <w:rsid w:val="004F644D"/>
    <w:rsid w:val="00501630"/>
    <w:rsid w:val="0050369F"/>
    <w:rsid w:val="00513063"/>
    <w:rsid w:val="00522915"/>
    <w:rsid w:val="00526381"/>
    <w:rsid w:val="00527E01"/>
    <w:rsid w:val="005319F5"/>
    <w:rsid w:val="00535BEC"/>
    <w:rsid w:val="00537CC6"/>
    <w:rsid w:val="00545E29"/>
    <w:rsid w:val="00551F07"/>
    <w:rsid w:val="00552B84"/>
    <w:rsid w:val="0056174F"/>
    <w:rsid w:val="00565023"/>
    <w:rsid w:val="00575397"/>
    <w:rsid w:val="00581AF8"/>
    <w:rsid w:val="00581F6C"/>
    <w:rsid w:val="00590B45"/>
    <w:rsid w:val="00592319"/>
    <w:rsid w:val="005A2B8E"/>
    <w:rsid w:val="005A2EA4"/>
    <w:rsid w:val="005A75F2"/>
    <w:rsid w:val="005C3E06"/>
    <w:rsid w:val="005C44A7"/>
    <w:rsid w:val="005C5499"/>
    <w:rsid w:val="005D0CBE"/>
    <w:rsid w:val="005D1443"/>
    <w:rsid w:val="005D3A4B"/>
    <w:rsid w:val="005E0323"/>
    <w:rsid w:val="005E2DBF"/>
    <w:rsid w:val="005E579C"/>
    <w:rsid w:val="005E5DFC"/>
    <w:rsid w:val="005F4CD1"/>
    <w:rsid w:val="005F5618"/>
    <w:rsid w:val="005F5F77"/>
    <w:rsid w:val="005F61AE"/>
    <w:rsid w:val="00600651"/>
    <w:rsid w:val="00603505"/>
    <w:rsid w:val="006036AE"/>
    <w:rsid w:val="00612C2E"/>
    <w:rsid w:val="006224B0"/>
    <w:rsid w:val="006235FA"/>
    <w:rsid w:val="00626571"/>
    <w:rsid w:val="00633884"/>
    <w:rsid w:val="00636E78"/>
    <w:rsid w:val="00637B18"/>
    <w:rsid w:val="006448F4"/>
    <w:rsid w:val="00645BD7"/>
    <w:rsid w:val="00647989"/>
    <w:rsid w:val="00653A58"/>
    <w:rsid w:val="00653B08"/>
    <w:rsid w:val="00654D4F"/>
    <w:rsid w:val="00663C25"/>
    <w:rsid w:val="00666655"/>
    <w:rsid w:val="00666CFD"/>
    <w:rsid w:val="006677C7"/>
    <w:rsid w:val="00672F96"/>
    <w:rsid w:val="00673144"/>
    <w:rsid w:val="00675901"/>
    <w:rsid w:val="00690749"/>
    <w:rsid w:val="0069354B"/>
    <w:rsid w:val="00695178"/>
    <w:rsid w:val="0069588F"/>
    <w:rsid w:val="00696389"/>
    <w:rsid w:val="006B3ECE"/>
    <w:rsid w:val="006B4A72"/>
    <w:rsid w:val="006C0BDD"/>
    <w:rsid w:val="006C6CD0"/>
    <w:rsid w:val="006D02D2"/>
    <w:rsid w:val="006D14D6"/>
    <w:rsid w:val="006D2284"/>
    <w:rsid w:val="006D403A"/>
    <w:rsid w:val="006D6A33"/>
    <w:rsid w:val="006E15E1"/>
    <w:rsid w:val="006E3AD1"/>
    <w:rsid w:val="006E40C5"/>
    <w:rsid w:val="006E736C"/>
    <w:rsid w:val="006F06D5"/>
    <w:rsid w:val="006F20BC"/>
    <w:rsid w:val="006F73FD"/>
    <w:rsid w:val="006F7413"/>
    <w:rsid w:val="00701036"/>
    <w:rsid w:val="00710B9F"/>
    <w:rsid w:val="0072260A"/>
    <w:rsid w:val="00723EFE"/>
    <w:rsid w:val="00725EE5"/>
    <w:rsid w:val="0073244D"/>
    <w:rsid w:val="00747358"/>
    <w:rsid w:val="00747A53"/>
    <w:rsid w:val="00751116"/>
    <w:rsid w:val="00762B28"/>
    <w:rsid w:val="0078724B"/>
    <w:rsid w:val="007928BE"/>
    <w:rsid w:val="0079555C"/>
    <w:rsid w:val="007A2078"/>
    <w:rsid w:val="007A2EED"/>
    <w:rsid w:val="007A3BCB"/>
    <w:rsid w:val="007B516E"/>
    <w:rsid w:val="007B6A67"/>
    <w:rsid w:val="007C1427"/>
    <w:rsid w:val="007C22D8"/>
    <w:rsid w:val="007C450A"/>
    <w:rsid w:val="007D021C"/>
    <w:rsid w:val="007D1748"/>
    <w:rsid w:val="007E2994"/>
    <w:rsid w:val="007E6747"/>
    <w:rsid w:val="007F0775"/>
    <w:rsid w:val="007F0FBE"/>
    <w:rsid w:val="007F2555"/>
    <w:rsid w:val="007F4E8D"/>
    <w:rsid w:val="008122C8"/>
    <w:rsid w:val="0081379B"/>
    <w:rsid w:val="00813AEE"/>
    <w:rsid w:val="0081732B"/>
    <w:rsid w:val="00822572"/>
    <w:rsid w:val="00822985"/>
    <w:rsid w:val="00822BA2"/>
    <w:rsid w:val="00827513"/>
    <w:rsid w:val="008300D5"/>
    <w:rsid w:val="00832C7A"/>
    <w:rsid w:val="00841204"/>
    <w:rsid w:val="00846D06"/>
    <w:rsid w:val="00856853"/>
    <w:rsid w:val="00856E2C"/>
    <w:rsid w:val="0086116A"/>
    <w:rsid w:val="00871B33"/>
    <w:rsid w:val="00874E39"/>
    <w:rsid w:val="008857F8"/>
    <w:rsid w:val="008A0B2C"/>
    <w:rsid w:val="008A2823"/>
    <w:rsid w:val="008A5431"/>
    <w:rsid w:val="008B6FC4"/>
    <w:rsid w:val="008C0394"/>
    <w:rsid w:val="008C3BB5"/>
    <w:rsid w:val="008D4D14"/>
    <w:rsid w:val="008D5505"/>
    <w:rsid w:val="008D7A6D"/>
    <w:rsid w:val="008E0324"/>
    <w:rsid w:val="008E218E"/>
    <w:rsid w:val="008E5867"/>
    <w:rsid w:val="008F1CBB"/>
    <w:rsid w:val="008F7505"/>
    <w:rsid w:val="0090469C"/>
    <w:rsid w:val="00904F29"/>
    <w:rsid w:val="0093255E"/>
    <w:rsid w:val="00934A6A"/>
    <w:rsid w:val="00935FCC"/>
    <w:rsid w:val="009522E6"/>
    <w:rsid w:val="0096179D"/>
    <w:rsid w:val="0096251B"/>
    <w:rsid w:val="00962635"/>
    <w:rsid w:val="00962679"/>
    <w:rsid w:val="009638A9"/>
    <w:rsid w:val="00966D24"/>
    <w:rsid w:val="009721AC"/>
    <w:rsid w:val="00980BC4"/>
    <w:rsid w:val="00981497"/>
    <w:rsid w:val="00984408"/>
    <w:rsid w:val="00986D63"/>
    <w:rsid w:val="00986F49"/>
    <w:rsid w:val="00997A63"/>
    <w:rsid w:val="00997F9F"/>
    <w:rsid w:val="009A3BC1"/>
    <w:rsid w:val="009A3DAD"/>
    <w:rsid w:val="009B3C4E"/>
    <w:rsid w:val="009B709A"/>
    <w:rsid w:val="009C1098"/>
    <w:rsid w:val="009C7520"/>
    <w:rsid w:val="009D0FE1"/>
    <w:rsid w:val="009D16E2"/>
    <w:rsid w:val="009D25CE"/>
    <w:rsid w:val="009D338F"/>
    <w:rsid w:val="009D766F"/>
    <w:rsid w:val="009E482A"/>
    <w:rsid w:val="00A1268F"/>
    <w:rsid w:val="00A13479"/>
    <w:rsid w:val="00A15075"/>
    <w:rsid w:val="00A3271D"/>
    <w:rsid w:val="00A35A34"/>
    <w:rsid w:val="00A37B1D"/>
    <w:rsid w:val="00A44543"/>
    <w:rsid w:val="00A459E2"/>
    <w:rsid w:val="00A54422"/>
    <w:rsid w:val="00A54627"/>
    <w:rsid w:val="00A61102"/>
    <w:rsid w:val="00A719DA"/>
    <w:rsid w:val="00A71F61"/>
    <w:rsid w:val="00A720A0"/>
    <w:rsid w:val="00A72E04"/>
    <w:rsid w:val="00A76247"/>
    <w:rsid w:val="00A77C9E"/>
    <w:rsid w:val="00A8594D"/>
    <w:rsid w:val="00A870CC"/>
    <w:rsid w:val="00A91915"/>
    <w:rsid w:val="00A9511F"/>
    <w:rsid w:val="00AA1FB9"/>
    <w:rsid w:val="00AA2461"/>
    <w:rsid w:val="00AA3AB6"/>
    <w:rsid w:val="00AA7BB0"/>
    <w:rsid w:val="00AB424B"/>
    <w:rsid w:val="00AB494C"/>
    <w:rsid w:val="00AB750B"/>
    <w:rsid w:val="00AC0F36"/>
    <w:rsid w:val="00AC1092"/>
    <w:rsid w:val="00AC2D84"/>
    <w:rsid w:val="00AC36DF"/>
    <w:rsid w:val="00AC3892"/>
    <w:rsid w:val="00AC71B3"/>
    <w:rsid w:val="00AD08B3"/>
    <w:rsid w:val="00AD214A"/>
    <w:rsid w:val="00AD40BE"/>
    <w:rsid w:val="00AD68B9"/>
    <w:rsid w:val="00AE0B51"/>
    <w:rsid w:val="00AE4845"/>
    <w:rsid w:val="00B02E93"/>
    <w:rsid w:val="00B05927"/>
    <w:rsid w:val="00B05D5A"/>
    <w:rsid w:val="00B05F29"/>
    <w:rsid w:val="00B12ACF"/>
    <w:rsid w:val="00B1489C"/>
    <w:rsid w:val="00B343EC"/>
    <w:rsid w:val="00B35C3F"/>
    <w:rsid w:val="00B37228"/>
    <w:rsid w:val="00B46B25"/>
    <w:rsid w:val="00B47FF4"/>
    <w:rsid w:val="00B53EEE"/>
    <w:rsid w:val="00B56B72"/>
    <w:rsid w:val="00B614D5"/>
    <w:rsid w:val="00B632E8"/>
    <w:rsid w:val="00B820A6"/>
    <w:rsid w:val="00B83F20"/>
    <w:rsid w:val="00B8584C"/>
    <w:rsid w:val="00B87881"/>
    <w:rsid w:val="00B92BB8"/>
    <w:rsid w:val="00B92CD0"/>
    <w:rsid w:val="00BA05CB"/>
    <w:rsid w:val="00BB3F84"/>
    <w:rsid w:val="00BC0C90"/>
    <w:rsid w:val="00BC2BAA"/>
    <w:rsid w:val="00BC5F00"/>
    <w:rsid w:val="00BD2F5B"/>
    <w:rsid w:val="00BE2C7C"/>
    <w:rsid w:val="00BE7596"/>
    <w:rsid w:val="00BF0594"/>
    <w:rsid w:val="00BF3C7C"/>
    <w:rsid w:val="00C10A71"/>
    <w:rsid w:val="00C269AB"/>
    <w:rsid w:val="00C400C9"/>
    <w:rsid w:val="00C431B4"/>
    <w:rsid w:val="00C50D2C"/>
    <w:rsid w:val="00C549E8"/>
    <w:rsid w:val="00C650A0"/>
    <w:rsid w:val="00C664CA"/>
    <w:rsid w:val="00C702BF"/>
    <w:rsid w:val="00C7230B"/>
    <w:rsid w:val="00C73737"/>
    <w:rsid w:val="00C738B3"/>
    <w:rsid w:val="00C7596C"/>
    <w:rsid w:val="00C760DC"/>
    <w:rsid w:val="00C774DC"/>
    <w:rsid w:val="00C94571"/>
    <w:rsid w:val="00C94C6D"/>
    <w:rsid w:val="00CA589F"/>
    <w:rsid w:val="00CB0AF5"/>
    <w:rsid w:val="00CC0E2B"/>
    <w:rsid w:val="00CC4573"/>
    <w:rsid w:val="00CC620B"/>
    <w:rsid w:val="00CF6722"/>
    <w:rsid w:val="00CF6D5B"/>
    <w:rsid w:val="00CF79E9"/>
    <w:rsid w:val="00D04FB1"/>
    <w:rsid w:val="00D11481"/>
    <w:rsid w:val="00D11EDE"/>
    <w:rsid w:val="00D13300"/>
    <w:rsid w:val="00D30AA2"/>
    <w:rsid w:val="00D345B4"/>
    <w:rsid w:val="00D37704"/>
    <w:rsid w:val="00D43AA9"/>
    <w:rsid w:val="00D4464F"/>
    <w:rsid w:val="00D513E9"/>
    <w:rsid w:val="00D56F95"/>
    <w:rsid w:val="00D62BB7"/>
    <w:rsid w:val="00D63ED9"/>
    <w:rsid w:val="00D65429"/>
    <w:rsid w:val="00D65E19"/>
    <w:rsid w:val="00D67F0C"/>
    <w:rsid w:val="00D74BFC"/>
    <w:rsid w:val="00DA0CB6"/>
    <w:rsid w:val="00DA3F77"/>
    <w:rsid w:val="00DA6108"/>
    <w:rsid w:val="00DB7CBF"/>
    <w:rsid w:val="00DC315A"/>
    <w:rsid w:val="00DC4239"/>
    <w:rsid w:val="00DC708D"/>
    <w:rsid w:val="00DD6216"/>
    <w:rsid w:val="00DD7BAC"/>
    <w:rsid w:val="00DE5D74"/>
    <w:rsid w:val="00DE6704"/>
    <w:rsid w:val="00DF012E"/>
    <w:rsid w:val="00E0186C"/>
    <w:rsid w:val="00E04597"/>
    <w:rsid w:val="00E14C39"/>
    <w:rsid w:val="00E169E5"/>
    <w:rsid w:val="00E16AB1"/>
    <w:rsid w:val="00E22E70"/>
    <w:rsid w:val="00E36FEB"/>
    <w:rsid w:val="00E51037"/>
    <w:rsid w:val="00E52756"/>
    <w:rsid w:val="00E57E75"/>
    <w:rsid w:val="00E6377A"/>
    <w:rsid w:val="00E865B9"/>
    <w:rsid w:val="00E87349"/>
    <w:rsid w:val="00E95E67"/>
    <w:rsid w:val="00E9629F"/>
    <w:rsid w:val="00E967EE"/>
    <w:rsid w:val="00EB309E"/>
    <w:rsid w:val="00EC53B7"/>
    <w:rsid w:val="00ED618B"/>
    <w:rsid w:val="00EF5325"/>
    <w:rsid w:val="00EF56E4"/>
    <w:rsid w:val="00EF5EE3"/>
    <w:rsid w:val="00F01F89"/>
    <w:rsid w:val="00F02252"/>
    <w:rsid w:val="00F03115"/>
    <w:rsid w:val="00F0579B"/>
    <w:rsid w:val="00F12875"/>
    <w:rsid w:val="00F24976"/>
    <w:rsid w:val="00F24BAD"/>
    <w:rsid w:val="00F30340"/>
    <w:rsid w:val="00F346F0"/>
    <w:rsid w:val="00F356E3"/>
    <w:rsid w:val="00F36A04"/>
    <w:rsid w:val="00F41F82"/>
    <w:rsid w:val="00F42029"/>
    <w:rsid w:val="00F55CA3"/>
    <w:rsid w:val="00F62A94"/>
    <w:rsid w:val="00F65090"/>
    <w:rsid w:val="00F67B1F"/>
    <w:rsid w:val="00F73684"/>
    <w:rsid w:val="00F800DA"/>
    <w:rsid w:val="00F83827"/>
    <w:rsid w:val="00F919A2"/>
    <w:rsid w:val="00F9252D"/>
    <w:rsid w:val="00F9453C"/>
    <w:rsid w:val="00F96F95"/>
    <w:rsid w:val="00F976DD"/>
    <w:rsid w:val="00FA1AF6"/>
    <w:rsid w:val="00FA399A"/>
    <w:rsid w:val="00FA5394"/>
    <w:rsid w:val="00FB4E28"/>
    <w:rsid w:val="00FB73E1"/>
    <w:rsid w:val="00FC1A84"/>
    <w:rsid w:val="00FC316C"/>
    <w:rsid w:val="00FD366A"/>
    <w:rsid w:val="00FE3547"/>
    <w:rsid w:val="00FF29D3"/>
    <w:rsid w:val="35C09D60"/>
    <w:rsid w:val="4515C47C"/>
    <w:rsid w:val="665532FB"/>
    <w:rsid w:val="7762CD7E"/>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932B36"/>
  <w15:docId w15:val="{95B762D0-BA5B-4E6C-8635-2AD7881D5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96C"/>
    <w:rPr>
      <w:rFonts w:ascii="Open Sans" w:hAnsi="Open Sans"/>
      <w:sz w:val="20"/>
    </w:rPr>
  </w:style>
  <w:style w:type="paragraph" w:styleId="Rubrik1">
    <w:name w:val="heading 1"/>
    <w:basedOn w:val="Normal"/>
    <w:next w:val="Normal"/>
    <w:link w:val="Rubrik1Char"/>
    <w:autoRedefine/>
    <w:uiPriority w:val="9"/>
    <w:qFormat/>
    <w:rsid w:val="00C7596C"/>
    <w:pPr>
      <w:autoSpaceDE w:val="0"/>
      <w:autoSpaceDN w:val="0"/>
      <w:adjustRightInd w:val="0"/>
      <w:textAlignment w:val="center"/>
      <w:outlineLvl w:val="0"/>
    </w:pPr>
    <w:rPr>
      <w:rFonts w:cs="Arial"/>
      <w:b/>
      <w:bCs/>
      <w:color w:val="000000" w:themeColor="text1"/>
      <w:sz w:val="44"/>
      <w:szCs w:val="48"/>
    </w:rPr>
  </w:style>
  <w:style w:type="paragraph" w:styleId="Rubrik2">
    <w:name w:val="heading 2"/>
    <w:basedOn w:val="Rubrik1"/>
    <w:next w:val="Normal"/>
    <w:link w:val="Rubrik2Char"/>
    <w:autoRedefine/>
    <w:uiPriority w:val="9"/>
    <w:unhideWhenUsed/>
    <w:qFormat/>
    <w:rsid w:val="00C7596C"/>
    <w:pPr>
      <w:outlineLvl w:val="1"/>
    </w:pPr>
    <w:rPr>
      <w:sz w:val="30"/>
    </w:rPr>
  </w:style>
  <w:style w:type="paragraph" w:styleId="Rubrik3">
    <w:name w:val="heading 3"/>
    <w:basedOn w:val="Rubrik2"/>
    <w:next w:val="Normal"/>
    <w:link w:val="Rubrik3Char"/>
    <w:autoRedefine/>
    <w:uiPriority w:val="9"/>
    <w:unhideWhenUsed/>
    <w:qFormat/>
    <w:rsid w:val="00C7596C"/>
    <w:pPr>
      <w:outlineLvl w:val="2"/>
    </w:pPr>
    <w:rPr>
      <w:bCs w:val="0"/>
      <w:sz w:val="24"/>
      <w:szCs w:val="22"/>
    </w:rPr>
  </w:style>
  <w:style w:type="paragraph" w:styleId="Rubrik4">
    <w:name w:val="heading 4"/>
    <w:basedOn w:val="Rubrik3"/>
    <w:next w:val="Normal"/>
    <w:link w:val="Rubrik4Char"/>
    <w:autoRedefine/>
    <w:uiPriority w:val="9"/>
    <w:unhideWhenUsed/>
    <w:qFormat/>
    <w:rsid w:val="00C7596C"/>
    <w:pPr>
      <w:outlineLvl w:val="3"/>
    </w:pPr>
    <w:rPr>
      <w:sz w:val="20"/>
      <w:szCs w:val="18"/>
    </w:rPr>
  </w:style>
  <w:style w:type="paragraph" w:styleId="Rubrik5">
    <w:name w:val="heading 5"/>
    <w:basedOn w:val="Normal"/>
    <w:next w:val="Normal"/>
    <w:link w:val="Rubrik5Char"/>
    <w:uiPriority w:val="9"/>
    <w:unhideWhenUsed/>
    <w:qFormat/>
    <w:rsid w:val="00C7596C"/>
    <w:pPr>
      <w:keepNext/>
      <w:keepLines/>
      <w:spacing w:before="40"/>
      <w:outlineLvl w:val="4"/>
    </w:pPr>
    <w:rPr>
      <w:rFonts w:asciiTheme="majorHAnsi" w:eastAsiaTheme="majorEastAsia" w:hAnsiTheme="majorHAnsi" w:cstheme="majorBidi"/>
      <w:color w:val="9C1A1F" w:themeColor="accent1" w:themeShade="BF"/>
    </w:rPr>
  </w:style>
  <w:style w:type="paragraph" w:styleId="Rubrik6">
    <w:name w:val="heading 6"/>
    <w:basedOn w:val="Normal"/>
    <w:next w:val="Normal"/>
    <w:link w:val="Rubrik6Char"/>
    <w:uiPriority w:val="9"/>
    <w:unhideWhenUsed/>
    <w:qFormat/>
    <w:rsid w:val="00C7596C"/>
    <w:pPr>
      <w:keepNext/>
      <w:keepLines/>
      <w:spacing w:before="40"/>
      <w:outlineLvl w:val="5"/>
    </w:pPr>
    <w:rPr>
      <w:rFonts w:asciiTheme="majorHAnsi" w:eastAsiaTheme="majorEastAsia" w:hAnsiTheme="majorHAnsi" w:cstheme="majorBidi"/>
      <w:color w:val="671114" w:themeColor="accent1" w:themeShade="7F"/>
    </w:rPr>
  </w:style>
  <w:style w:type="paragraph" w:styleId="Rubrik7">
    <w:name w:val="heading 7"/>
    <w:basedOn w:val="Normal"/>
    <w:next w:val="Normal"/>
    <w:link w:val="Rubrik7Char"/>
    <w:uiPriority w:val="9"/>
    <w:unhideWhenUsed/>
    <w:qFormat/>
    <w:rsid w:val="00C7596C"/>
    <w:pPr>
      <w:keepNext/>
      <w:keepLines/>
      <w:spacing w:before="40"/>
      <w:outlineLvl w:val="6"/>
    </w:pPr>
    <w:rPr>
      <w:rFonts w:asciiTheme="majorHAnsi" w:eastAsiaTheme="majorEastAsia" w:hAnsiTheme="majorHAnsi" w:cstheme="majorBidi"/>
      <w:i/>
      <w:iCs/>
      <w:color w:val="671114" w:themeColor="accent1" w:themeShade="7F"/>
    </w:rPr>
  </w:style>
  <w:style w:type="character" w:default="1" w:styleId="Standardstycketeckensnitt">
    <w:name w:val="Default Paragraph Font"/>
    <w:uiPriority w:val="1"/>
    <w:unhideWhenUsed/>
    <w:rsid w:val="00C7596C"/>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rsid w:val="00C7596C"/>
  </w:style>
  <w:style w:type="paragraph" w:styleId="Sidhuvud">
    <w:name w:val="header"/>
    <w:basedOn w:val="Normal"/>
    <w:link w:val="SidhuvudChar"/>
    <w:uiPriority w:val="99"/>
    <w:unhideWhenUsed/>
    <w:rsid w:val="00C7596C"/>
    <w:pPr>
      <w:tabs>
        <w:tab w:val="center" w:pos="4513"/>
        <w:tab w:val="right" w:pos="9026"/>
      </w:tabs>
    </w:pPr>
  </w:style>
  <w:style w:type="character" w:customStyle="1" w:styleId="SidhuvudChar">
    <w:name w:val="Sidhuvud Char"/>
    <w:basedOn w:val="Standardstycketeckensnitt"/>
    <w:link w:val="Sidhuvud"/>
    <w:uiPriority w:val="99"/>
    <w:rsid w:val="00C7596C"/>
    <w:rPr>
      <w:rFonts w:ascii="Open Sans" w:hAnsi="Open Sans"/>
      <w:sz w:val="20"/>
    </w:rPr>
  </w:style>
  <w:style w:type="paragraph" w:styleId="Sidfot">
    <w:name w:val="footer"/>
    <w:basedOn w:val="Normal"/>
    <w:link w:val="SidfotChar"/>
    <w:uiPriority w:val="99"/>
    <w:unhideWhenUsed/>
    <w:rsid w:val="00C7596C"/>
    <w:pPr>
      <w:tabs>
        <w:tab w:val="center" w:pos="4513"/>
        <w:tab w:val="right" w:pos="9026"/>
      </w:tabs>
    </w:pPr>
  </w:style>
  <w:style w:type="character" w:customStyle="1" w:styleId="SidfotChar">
    <w:name w:val="Sidfot Char"/>
    <w:basedOn w:val="Standardstycketeckensnitt"/>
    <w:link w:val="Sidfot"/>
    <w:uiPriority w:val="99"/>
    <w:rsid w:val="00C7596C"/>
    <w:rPr>
      <w:rFonts w:ascii="Open Sans" w:hAnsi="Open Sans"/>
      <w:sz w:val="20"/>
    </w:rPr>
  </w:style>
  <w:style w:type="paragraph" w:customStyle="1" w:styleId="Normalitalic">
    <w:name w:val="Normal italic"/>
    <w:basedOn w:val="Normal"/>
    <w:next w:val="Normal"/>
    <w:link w:val="NormalitalicChar"/>
    <w:qFormat/>
    <w:rsid w:val="00C7596C"/>
    <w:rPr>
      <w:i/>
      <w:iCs/>
    </w:rPr>
  </w:style>
  <w:style w:type="table" w:styleId="Tabellrutnt">
    <w:name w:val="Table Grid"/>
    <w:basedOn w:val="Normaltabell"/>
    <w:uiPriority w:val="39"/>
    <w:rsid w:val="00C759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gress">
    <w:name w:val="Ingress"/>
    <w:basedOn w:val="Normal"/>
    <w:qFormat/>
    <w:rsid w:val="00C7596C"/>
    <w:rPr>
      <w:rFonts w:cs="Arial"/>
      <w:sz w:val="22"/>
      <w:szCs w:val="22"/>
    </w:rPr>
  </w:style>
  <w:style w:type="character" w:styleId="Sidnummer">
    <w:name w:val="page number"/>
    <w:basedOn w:val="Standardstycketeckensnitt"/>
    <w:uiPriority w:val="99"/>
    <w:semiHidden/>
    <w:unhideWhenUsed/>
    <w:rsid w:val="00C7596C"/>
  </w:style>
  <w:style w:type="paragraph" w:customStyle="1" w:styleId="Dokumentinformation">
    <w:name w:val="Dokumentinformation"/>
    <w:basedOn w:val="Normal"/>
    <w:autoRedefine/>
    <w:qFormat/>
    <w:rsid w:val="00C7596C"/>
    <w:pPr>
      <w:autoSpaceDE w:val="0"/>
      <w:autoSpaceDN w:val="0"/>
      <w:adjustRightInd w:val="0"/>
      <w:textAlignment w:val="center"/>
    </w:pPr>
    <w:rPr>
      <w:rFonts w:cs="Arial"/>
      <w:color w:val="000000"/>
      <w:sz w:val="15"/>
      <w:szCs w:val="15"/>
      <w:lang w:val="en-US"/>
    </w:rPr>
  </w:style>
  <w:style w:type="character" w:customStyle="1" w:styleId="Rubrik1Char">
    <w:name w:val="Rubrik 1 Char"/>
    <w:basedOn w:val="Standardstycketeckensnitt"/>
    <w:link w:val="Rubrik1"/>
    <w:uiPriority w:val="9"/>
    <w:rsid w:val="00C7596C"/>
    <w:rPr>
      <w:rFonts w:ascii="Open Sans" w:hAnsi="Open Sans" w:cs="Arial"/>
      <w:b/>
      <w:bCs/>
      <w:color w:val="000000" w:themeColor="text1"/>
      <w:sz w:val="44"/>
      <w:szCs w:val="48"/>
    </w:rPr>
  </w:style>
  <w:style w:type="character" w:customStyle="1" w:styleId="Rubrik2Char">
    <w:name w:val="Rubrik 2 Char"/>
    <w:basedOn w:val="Standardstycketeckensnitt"/>
    <w:link w:val="Rubrik2"/>
    <w:uiPriority w:val="9"/>
    <w:rsid w:val="00C7596C"/>
    <w:rPr>
      <w:rFonts w:ascii="Open Sans" w:hAnsi="Open Sans" w:cs="Arial"/>
      <w:b/>
      <w:bCs/>
      <w:color w:val="000000" w:themeColor="text1"/>
      <w:sz w:val="30"/>
      <w:szCs w:val="48"/>
    </w:rPr>
  </w:style>
  <w:style w:type="character" w:customStyle="1" w:styleId="Rubrik3Char">
    <w:name w:val="Rubrik 3 Char"/>
    <w:basedOn w:val="Standardstycketeckensnitt"/>
    <w:link w:val="Rubrik3"/>
    <w:uiPriority w:val="9"/>
    <w:rsid w:val="00C7596C"/>
    <w:rPr>
      <w:rFonts w:ascii="Open Sans" w:hAnsi="Open Sans" w:cs="Arial"/>
      <w:b/>
      <w:color w:val="000000" w:themeColor="text1"/>
      <w:szCs w:val="22"/>
    </w:rPr>
  </w:style>
  <w:style w:type="character" w:customStyle="1" w:styleId="Rubrik4Char">
    <w:name w:val="Rubrik 4 Char"/>
    <w:basedOn w:val="Standardstycketeckensnitt"/>
    <w:link w:val="Rubrik4"/>
    <w:uiPriority w:val="9"/>
    <w:rsid w:val="00C7596C"/>
    <w:rPr>
      <w:rFonts w:ascii="Open Sans" w:hAnsi="Open Sans" w:cs="Arial"/>
      <w:b/>
      <w:color w:val="000000" w:themeColor="text1"/>
      <w:sz w:val="20"/>
      <w:szCs w:val="18"/>
    </w:rPr>
  </w:style>
  <w:style w:type="character" w:customStyle="1" w:styleId="Rubrik5Char">
    <w:name w:val="Rubrik 5 Char"/>
    <w:basedOn w:val="Standardstycketeckensnitt"/>
    <w:link w:val="Rubrik5"/>
    <w:uiPriority w:val="9"/>
    <w:rsid w:val="00C7596C"/>
    <w:rPr>
      <w:rFonts w:asciiTheme="majorHAnsi" w:eastAsiaTheme="majorEastAsia" w:hAnsiTheme="majorHAnsi" w:cstheme="majorBidi"/>
      <w:color w:val="9C1A1F" w:themeColor="accent1" w:themeShade="BF"/>
      <w:sz w:val="20"/>
    </w:rPr>
  </w:style>
  <w:style w:type="character" w:customStyle="1" w:styleId="NormalitalicChar">
    <w:name w:val="Normal italic Char"/>
    <w:basedOn w:val="Standardstycketeckensnitt"/>
    <w:link w:val="Normalitalic"/>
    <w:rsid w:val="00C7596C"/>
    <w:rPr>
      <w:rFonts w:ascii="Open Sans" w:hAnsi="Open Sans"/>
      <w:i/>
      <w:iCs/>
      <w:sz w:val="20"/>
    </w:rPr>
  </w:style>
  <w:style w:type="paragraph" w:customStyle="1" w:styleId="Sidnumrering">
    <w:name w:val="Sidnumrering"/>
    <w:basedOn w:val="Normal"/>
    <w:qFormat/>
    <w:rsid w:val="00C7596C"/>
    <w:pPr>
      <w:jc w:val="right"/>
    </w:pPr>
    <w:rPr>
      <w:rFonts w:cs="Arial"/>
      <w:color w:val="000000"/>
      <w:sz w:val="15"/>
      <w:szCs w:val="15"/>
    </w:rPr>
  </w:style>
  <w:style w:type="character" w:customStyle="1" w:styleId="Rubrik6Char">
    <w:name w:val="Rubrik 6 Char"/>
    <w:basedOn w:val="Standardstycketeckensnitt"/>
    <w:link w:val="Rubrik6"/>
    <w:uiPriority w:val="9"/>
    <w:rsid w:val="00C7596C"/>
    <w:rPr>
      <w:rFonts w:asciiTheme="majorHAnsi" w:eastAsiaTheme="majorEastAsia" w:hAnsiTheme="majorHAnsi" w:cstheme="majorBidi"/>
      <w:color w:val="671114" w:themeColor="accent1" w:themeShade="7F"/>
      <w:sz w:val="20"/>
    </w:rPr>
  </w:style>
  <w:style w:type="character" w:customStyle="1" w:styleId="Rubrik7Char">
    <w:name w:val="Rubrik 7 Char"/>
    <w:basedOn w:val="Standardstycketeckensnitt"/>
    <w:link w:val="Rubrik7"/>
    <w:uiPriority w:val="9"/>
    <w:rsid w:val="00C7596C"/>
    <w:rPr>
      <w:rFonts w:asciiTheme="majorHAnsi" w:eastAsiaTheme="majorEastAsia" w:hAnsiTheme="majorHAnsi" w:cstheme="majorBidi"/>
      <w:i/>
      <w:iCs/>
      <w:color w:val="671114" w:themeColor="accent1" w:themeShade="7F"/>
      <w:sz w:val="20"/>
    </w:rPr>
  </w:style>
  <w:style w:type="paragraph" w:customStyle="1" w:styleId="Rubrikdokumentinformation">
    <w:name w:val="Rubrik dokumentinformation"/>
    <w:basedOn w:val="Normal"/>
    <w:autoRedefine/>
    <w:qFormat/>
    <w:rsid w:val="00C7596C"/>
    <w:rPr>
      <w:rFonts w:cs="Arial"/>
      <w:b/>
      <w:bCs/>
      <w:noProof/>
      <w:color w:val="000000"/>
      <w:sz w:val="15"/>
      <w:szCs w:val="15"/>
    </w:rPr>
  </w:style>
  <w:style w:type="character" w:styleId="Platshllartext">
    <w:name w:val="Placeholder Text"/>
    <w:basedOn w:val="Standardstycketeckensnitt"/>
    <w:uiPriority w:val="99"/>
    <w:semiHidden/>
    <w:rsid w:val="00C7596C"/>
    <w:rPr>
      <w:color w:val="808080"/>
    </w:rPr>
  </w:style>
  <w:style w:type="table" w:styleId="Oformateradtabell4">
    <w:name w:val="Plain Table 4"/>
    <w:basedOn w:val="Normaltabell"/>
    <w:uiPriority w:val="44"/>
    <w:rsid w:val="00C7596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edamotslista">
    <w:name w:val="Ledamotslista"/>
    <w:basedOn w:val="Standardstycketeckensnitt"/>
    <w:rsid w:val="00C7596C"/>
    <w:rPr>
      <w:sz w:val="16"/>
    </w:rPr>
  </w:style>
  <w:style w:type="character" w:styleId="Hyperlnk">
    <w:name w:val="Hyperlink"/>
    <w:basedOn w:val="Standardstycketeckensnitt"/>
    <w:uiPriority w:val="99"/>
    <w:unhideWhenUsed/>
    <w:rsid w:val="00C7596C"/>
    <w:rPr>
      <w:color w:val="E78556" w:themeColor="hyperlink"/>
      <w:u w:val="single"/>
    </w:rPr>
  </w:style>
  <w:style w:type="character" w:styleId="Olstomnmnande">
    <w:name w:val="Unresolved Mention"/>
    <w:basedOn w:val="Standardstycketeckensnitt"/>
    <w:uiPriority w:val="99"/>
    <w:semiHidden/>
    <w:unhideWhenUsed/>
    <w:rsid w:val="005E579C"/>
    <w:rPr>
      <w:color w:val="605E5C"/>
      <w:shd w:val="clear" w:color="auto" w:fill="E1DFDD"/>
    </w:rPr>
  </w:style>
  <w:style w:type="paragraph" w:styleId="Liststycke">
    <w:name w:val="List Paragraph"/>
    <w:basedOn w:val="Normal"/>
    <w:uiPriority w:val="34"/>
    <w:qFormat/>
    <w:rsid w:val="00C7596C"/>
    <w:pPr>
      <w:ind w:left="720"/>
      <w:contextualSpacing/>
    </w:pPr>
  </w:style>
  <w:style w:type="paragraph" w:styleId="Ingetavstnd">
    <w:name w:val="No Spacing"/>
    <w:uiPriority w:val="1"/>
    <w:qFormat/>
    <w:rsid w:val="0031538B"/>
    <w:rPr>
      <w:rFonts w:ascii="Open Sans" w:hAnsi="Open Sans"/>
      <w:sz w:val="20"/>
    </w:rPr>
  </w:style>
  <w:style w:type="character" w:styleId="AnvndHyperlnk">
    <w:name w:val="FollowedHyperlink"/>
    <w:basedOn w:val="Standardstycketeckensnitt"/>
    <w:uiPriority w:val="99"/>
    <w:semiHidden/>
    <w:unhideWhenUsed/>
    <w:rsid w:val="00C94571"/>
    <w:rPr>
      <w:color w:val="ECA88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863240">
      <w:bodyDiv w:val="1"/>
      <w:marLeft w:val="0"/>
      <w:marRight w:val="0"/>
      <w:marTop w:val="0"/>
      <w:marBottom w:val="0"/>
      <w:divBdr>
        <w:top w:val="none" w:sz="0" w:space="0" w:color="auto"/>
        <w:left w:val="none" w:sz="0" w:space="0" w:color="auto"/>
        <w:bottom w:val="none" w:sz="0" w:space="0" w:color="auto"/>
        <w:right w:val="none" w:sz="0" w:space="0" w:color="auto"/>
      </w:divBdr>
    </w:div>
    <w:div w:id="463163685">
      <w:bodyDiv w:val="1"/>
      <w:marLeft w:val="0"/>
      <w:marRight w:val="0"/>
      <w:marTop w:val="0"/>
      <w:marBottom w:val="0"/>
      <w:divBdr>
        <w:top w:val="none" w:sz="0" w:space="0" w:color="auto"/>
        <w:left w:val="none" w:sz="0" w:space="0" w:color="auto"/>
        <w:bottom w:val="none" w:sz="0" w:space="0" w:color="auto"/>
        <w:right w:val="none" w:sz="0" w:space="0" w:color="auto"/>
      </w:divBdr>
    </w:div>
    <w:div w:id="536549390">
      <w:bodyDiv w:val="1"/>
      <w:marLeft w:val="0"/>
      <w:marRight w:val="0"/>
      <w:marTop w:val="0"/>
      <w:marBottom w:val="0"/>
      <w:divBdr>
        <w:top w:val="none" w:sz="0" w:space="0" w:color="auto"/>
        <w:left w:val="none" w:sz="0" w:space="0" w:color="auto"/>
        <w:bottom w:val="none" w:sz="0" w:space="0" w:color="auto"/>
        <w:right w:val="none" w:sz="0" w:space="0" w:color="auto"/>
      </w:divBdr>
    </w:div>
    <w:div w:id="581833395">
      <w:bodyDiv w:val="1"/>
      <w:marLeft w:val="0"/>
      <w:marRight w:val="0"/>
      <w:marTop w:val="0"/>
      <w:marBottom w:val="0"/>
      <w:divBdr>
        <w:top w:val="none" w:sz="0" w:space="0" w:color="auto"/>
        <w:left w:val="none" w:sz="0" w:space="0" w:color="auto"/>
        <w:bottom w:val="none" w:sz="0" w:space="0" w:color="auto"/>
        <w:right w:val="none" w:sz="0" w:space="0" w:color="auto"/>
      </w:divBdr>
    </w:div>
    <w:div w:id="717978481">
      <w:bodyDiv w:val="1"/>
      <w:marLeft w:val="0"/>
      <w:marRight w:val="0"/>
      <w:marTop w:val="0"/>
      <w:marBottom w:val="0"/>
      <w:divBdr>
        <w:top w:val="none" w:sz="0" w:space="0" w:color="auto"/>
        <w:left w:val="none" w:sz="0" w:space="0" w:color="auto"/>
        <w:bottom w:val="none" w:sz="0" w:space="0" w:color="auto"/>
        <w:right w:val="none" w:sz="0" w:space="0" w:color="auto"/>
      </w:divBdr>
    </w:div>
    <w:div w:id="772045617">
      <w:bodyDiv w:val="1"/>
      <w:marLeft w:val="0"/>
      <w:marRight w:val="0"/>
      <w:marTop w:val="0"/>
      <w:marBottom w:val="0"/>
      <w:divBdr>
        <w:top w:val="none" w:sz="0" w:space="0" w:color="auto"/>
        <w:left w:val="none" w:sz="0" w:space="0" w:color="auto"/>
        <w:bottom w:val="none" w:sz="0" w:space="0" w:color="auto"/>
        <w:right w:val="none" w:sz="0" w:space="0" w:color="auto"/>
      </w:divBdr>
    </w:div>
    <w:div w:id="1153761857">
      <w:bodyDiv w:val="1"/>
      <w:marLeft w:val="0"/>
      <w:marRight w:val="0"/>
      <w:marTop w:val="0"/>
      <w:marBottom w:val="0"/>
      <w:divBdr>
        <w:top w:val="none" w:sz="0" w:space="0" w:color="auto"/>
        <w:left w:val="none" w:sz="0" w:space="0" w:color="auto"/>
        <w:bottom w:val="none" w:sz="0" w:space="0" w:color="auto"/>
        <w:right w:val="none" w:sz="0" w:space="0" w:color="auto"/>
      </w:divBdr>
    </w:div>
    <w:div w:id="1500072449">
      <w:bodyDiv w:val="1"/>
      <w:marLeft w:val="0"/>
      <w:marRight w:val="0"/>
      <w:marTop w:val="0"/>
      <w:marBottom w:val="0"/>
      <w:divBdr>
        <w:top w:val="none" w:sz="0" w:space="0" w:color="auto"/>
        <w:left w:val="none" w:sz="0" w:space="0" w:color="auto"/>
        <w:bottom w:val="none" w:sz="0" w:space="0" w:color="auto"/>
        <w:right w:val="none" w:sz="0" w:space="0" w:color="auto"/>
      </w:divBdr>
    </w:div>
    <w:div w:id="1593663561">
      <w:bodyDiv w:val="1"/>
      <w:marLeft w:val="0"/>
      <w:marRight w:val="0"/>
      <w:marTop w:val="0"/>
      <w:marBottom w:val="0"/>
      <w:divBdr>
        <w:top w:val="none" w:sz="0" w:space="0" w:color="auto"/>
        <w:left w:val="none" w:sz="0" w:space="0" w:color="auto"/>
        <w:bottom w:val="none" w:sz="0" w:space="0" w:color="auto"/>
        <w:right w:val="none" w:sz="0" w:space="0" w:color="auto"/>
      </w:divBdr>
    </w:div>
    <w:div w:id="1845971577">
      <w:bodyDiv w:val="1"/>
      <w:marLeft w:val="0"/>
      <w:marRight w:val="0"/>
      <w:marTop w:val="0"/>
      <w:marBottom w:val="0"/>
      <w:divBdr>
        <w:top w:val="none" w:sz="0" w:space="0" w:color="auto"/>
        <w:left w:val="none" w:sz="0" w:space="0" w:color="auto"/>
        <w:bottom w:val="none" w:sz="0" w:space="0" w:color="auto"/>
        <w:right w:val="none" w:sz="0" w:space="0" w:color="auto"/>
      </w:divBdr>
    </w:div>
    <w:div w:id="1919971402">
      <w:bodyDiv w:val="1"/>
      <w:marLeft w:val="0"/>
      <w:marRight w:val="0"/>
      <w:marTop w:val="0"/>
      <w:marBottom w:val="0"/>
      <w:divBdr>
        <w:top w:val="none" w:sz="0" w:space="0" w:color="auto"/>
        <w:left w:val="none" w:sz="0" w:space="0" w:color="auto"/>
        <w:bottom w:val="none" w:sz="0" w:space="0" w:color="auto"/>
        <w:right w:val="none" w:sz="0" w:space="0" w:color="auto"/>
      </w:divBdr>
    </w:div>
    <w:div w:id="20394256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kaneskommuner.se/kalendarium/event/strategiska-natverket-for-halsa-social-valfard-och-omsorg-bjuder-in-till-dialog/"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skr.se/skr/tjanster/evenemang/hittaevenemang/kalenderhandelser/oppetforumyrkesresan.79570.htm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yrkesresan.se/yrkesresan/omyrkesresan.69240.html"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i.ungpd.com/Events/92350f5c-9bdb-49eb-bf76-f0eaf5c4cdc7?utm_medium=email&amp;utm_source=Ungapped&amp;utm_campaign=Inbjudan+till+Socialjourkonferens+2024"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hyperlink" Target="mailto:info@skaneskommuner.s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elieSund&#233;n\Downloads\Minnesanteckningar-202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9EE2C9200EC448AB6C521E52B777898"/>
        <w:category>
          <w:name w:val="Allmänt"/>
          <w:gallery w:val="placeholder"/>
        </w:category>
        <w:types>
          <w:type w:val="bbPlcHdr"/>
        </w:types>
        <w:behaviors>
          <w:behavior w:val="content"/>
        </w:behaviors>
        <w:guid w:val="{14498621-F972-4594-931F-CA7E44A7EC4F}"/>
      </w:docPartPr>
      <w:docPartBody>
        <w:p w:rsidR="00FF22CC" w:rsidRDefault="00FF22CC">
          <w:pPr>
            <w:pStyle w:val="69EE2C9200EC448AB6C521E52B777898"/>
          </w:pPr>
          <w:r w:rsidRPr="00AA3AB6">
            <w:rPr>
              <w:rStyle w:val="Platshllartext"/>
              <w:color w:val="auto"/>
            </w:rPr>
            <w:t>Klicka för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2CC"/>
    <w:rsid w:val="00105085"/>
    <w:rsid w:val="003223F9"/>
    <w:rsid w:val="003744B0"/>
    <w:rsid w:val="00433B56"/>
    <w:rsid w:val="006A74E8"/>
    <w:rsid w:val="00725158"/>
    <w:rsid w:val="007D2CD8"/>
    <w:rsid w:val="00811AA7"/>
    <w:rsid w:val="00850D2A"/>
    <w:rsid w:val="00941D8E"/>
    <w:rsid w:val="009F0717"/>
    <w:rsid w:val="00B205A6"/>
    <w:rsid w:val="00B2454F"/>
    <w:rsid w:val="00B46993"/>
    <w:rsid w:val="00B974FF"/>
    <w:rsid w:val="00DD0E4B"/>
    <w:rsid w:val="00FF22CC"/>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Pr>
      <w:color w:val="808080"/>
    </w:rPr>
  </w:style>
  <w:style w:type="paragraph" w:customStyle="1" w:styleId="69EE2C9200EC448AB6C521E52B777898">
    <w:name w:val="69EE2C9200EC448AB6C521E52B7778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KSK färgtema">
      <a:dk1>
        <a:sysClr val="windowText" lastClr="000000"/>
      </a:dk1>
      <a:lt1>
        <a:sysClr val="window" lastClr="FFFFFF"/>
      </a:lt1>
      <a:dk2>
        <a:srgbClr val="585958"/>
      </a:dk2>
      <a:lt2>
        <a:srgbClr val="898A89"/>
      </a:lt2>
      <a:accent1>
        <a:srgbClr val="D1232A"/>
      </a:accent1>
      <a:accent2>
        <a:srgbClr val="F05922"/>
      </a:accent2>
      <a:accent3>
        <a:srgbClr val="F6921E"/>
      </a:accent3>
      <a:accent4>
        <a:srgbClr val="FFCA05"/>
      </a:accent4>
      <a:accent5>
        <a:srgbClr val="FFFFFF"/>
      </a:accent5>
      <a:accent6>
        <a:srgbClr val="FFFFFF"/>
      </a:accent6>
      <a:hlink>
        <a:srgbClr val="E78556"/>
      </a:hlink>
      <a:folHlink>
        <a:srgbClr val="ECA88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ddf3ef4-2b6f-49f3-b53a-d8e7a8ab0390" xsi:nil="true"/>
    <lcf76f155ced4ddcb4097134ff3c332f xmlns="03c7682f-bf3b-409e-bee5-d55f96fd0f8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B25266655DB174EA20324588FAAC208" ma:contentTypeVersion="13" ma:contentTypeDescription="Skapa ett nytt dokument." ma:contentTypeScope="" ma:versionID="9d079573a483da0de0ac197589109c93">
  <xsd:schema xmlns:xsd="http://www.w3.org/2001/XMLSchema" xmlns:xs="http://www.w3.org/2001/XMLSchema" xmlns:p="http://schemas.microsoft.com/office/2006/metadata/properties" xmlns:ns2="03c7682f-bf3b-409e-bee5-d55f96fd0f89" xmlns:ns3="eddf3ef4-2b6f-49f3-b53a-d8e7a8ab0390" targetNamespace="http://schemas.microsoft.com/office/2006/metadata/properties" ma:root="true" ma:fieldsID="196ad500249182581b0aaa7f7571bc85" ns2:_="" ns3:_="">
    <xsd:import namespace="03c7682f-bf3b-409e-bee5-d55f96fd0f89"/>
    <xsd:import namespace="eddf3ef4-2b6f-49f3-b53a-d8e7a8ab039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7682f-bf3b-409e-bee5-d55f96fd0f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eringar" ma:readOnly="false" ma:fieldId="{5cf76f15-5ced-4ddc-b409-7134ff3c332f}" ma:taxonomyMulti="true" ma:sspId="905f0004-7f95-48aa-90fa-d199732183d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df3ef4-2b6f-49f3-b53a-d8e7a8ab0390"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23603e71-516d-4bd0-83e8-f1d0a076c88a}" ma:internalName="TaxCatchAll" ma:showField="CatchAllData" ma:web="eddf3ef4-2b6f-49f3-b53a-d8e7a8ab03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C0541787-27CF-47FA-9C9C-7FF6D2063536}">
  <ds:schemaRefs>
    <ds:schemaRef ds:uri="http://schemas.microsoft.com/office/2006/metadata/properties"/>
    <ds:schemaRef ds:uri="http://schemas.microsoft.com/office/infopath/2007/PartnerControls"/>
    <ds:schemaRef ds:uri="0b3836a2-a650-4f5d-a311-958084f8060c"/>
    <ds:schemaRef ds:uri="3137c3c3-40a1-4718-898d-2b43d881a896"/>
  </ds:schemaRefs>
</ds:datastoreItem>
</file>

<file path=customXml/itemProps2.xml><?xml version="1.0" encoding="utf-8"?>
<ds:datastoreItem xmlns:ds="http://schemas.openxmlformats.org/officeDocument/2006/customXml" ds:itemID="{EFCA1796-FE19-4C80-8F22-848F41341D25}">
  <ds:schemaRefs>
    <ds:schemaRef ds:uri="http://schemas.microsoft.com/sharepoint/v3/contenttype/forms"/>
  </ds:schemaRefs>
</ds:datastoreItem>
</file>

<file path=customXml/itemProps3.xml><?xml version="1.0" encoding="utf-8"?>
<ds:datastoreItem xmlns:ds="http://schemas.openxmlformats.org/officeDocument/2006/customXml" ds:itemID="{29FEF289-08F2-4F47-B1CA-5E974F5E41FA}"/>
</file>

<file path=customXml/itemProps4.xml><?xml version="1.0" encoding="utf-8"?>
<ds:datastoreItem xmlns:ds="http://schemas.openxmlformats.org/officeDocument/2006/customXml" ds:itemID="{82016EEA-4ECE-534F-BFE3-A4B6DD49C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Minnesanteckningar-2023</Template>
  <TotalTime>201</TotalTime>
  <Pages>3</Pages>
  <Words>1137</Words>
  <Characters>6032</Characters>
  <Application>Microsoft Office Word</Application>
  <DocSecurity>0</DocSecurity>
  <Lines>50</Lines>
  <Paragraphs>14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7155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 Svensson Burghard</dc:creator>
  <cp:keywords/>
  <dc:description/>
  <cp:lastModifiedBy>Emelie Sundén</cp:lastModifiedBy>
  <cp:revision>24</cp:revision>
  <cp:lastPrinted>2023-05-25T07:02:00Z</cp:lastPrinted>
  <dcterms:created xsi:type="dcterms:W3CDTF">2024-04-11T09:28:00Z</dcterms:created>
  <dcterms:modified xsi:type="dcterms:W3CDTF">2024-04-16T13:32:00Z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0x0101002B25266655DB174EA20324588FAAC208</vt:lpwstr>
  </property>
  <property fmtid="{D5CDD505-2E9C-101B-9397-08002B2CF9AE}" pid="3" name="MediaServiceImageTags">
    <vt:lpwstr/>
  </property>
</Properties>
</file>